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0"/>
      </w:tblGrid>
      <w:tr w:rsidR="004B7E44" w14:paraId="43CDA7A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1AC21D64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E90E92" wp14:editId="26E0C0B3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7073E" w14:textId="4A07A6C6" w:rsidR="004B7E44" w:rsidRPr="004B7E44" w:rsidRDefault="009E301D" w:rsidP="007C57F6">
                                  <w:pPr>
                                    <w:pStyle w:val="Title"/>
                                    <w:jc w:val="center"/>
                                  </w:pPr>
                                  <w:r>
                                    <w:t>Strategic Plan 2022 - 2025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E90E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6997073E" w14:textId="4A07A6C6" w:rsidR="004B7E44" w:rsidRPr="004B7E44" w:rsidRDefault="009E301D" w:rsidP="007C57F6">
                            <w:pPr>
                              <w:pStyle w:val="Title"/>
                              <w:jc w:val="center"/>
                            </w:pPr>
                            <w:r>
                              <w:t>Strategic Plan 2022 - 2025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3EE36B5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4D4C5A" wp14:editId="0B76CA74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5CAED05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04B58C22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4168A1" wp14:editId="3C3629B7">
                      <wp:extent cx="5924550" cy="746975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2455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2B92B4" w14:textId="3698ADCC" w:rsidR="004B7E44" w:rsidRPr="004B7E44" w:rsidRDefault="009E301D" w:rsidP="004B7E44">
                                  <w:pPr>
                                    <w:pStyle w:val="Subtitle"/>
                                  </w:pPr>
                                  <w:r>
                                    <w:t>Our future…..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4168A1" id="Text Box 3" o:spid="_x0000_s1027" type="#_x0000_t202" style="width:466.5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" filled="f" stroked="f" strokeweight=".5pt">
                      <v:textbox>
                        <w:txbxContent>
                          <w:p w14:paraId="5F2B92B4" w14:textId="3698ADCC" w:rsidR="004B7E44" w:rsidRPr="004B7E44" w:rsidRDefault="009E301D" w:rsidP="004B7E44">
                            <w:pPr>
                              <w:pStyle w:val="Subtitle"/>
                            </w:pPr>
                            <w:r>
                              <w:t>Our future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1728257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681F2" w14:textId="77777777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6A63CB" wp14:editId="667897DF">
                      <wp:extent cx="4584700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0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368FD" w14:textId="66280ED2" w:rsidR="004B7E44" w:rsidRPr="004B7E44" w:rsidRDefault="007C57F6" w:rsidP="004B7E44">
                                  <w:pPr>
                                    <w:pStyle w:val="Heading1"/>
                                  </w:pPr>
                                  <w:r>
                                    <w:t>ABC Organisation</w:t>
                                  </w:r>
                                </w:p>
                                <w:p w14:paraId="2E1F8D66" w14:textId="77777777" w:rsidR="00B071FD" w:rsidRDefault="00B071FD"/>
                                <w:p w14:paraId="33971557" w14:textId="0B805395" w:rsidR="004B7E44" w:rsidRPr="004B7E44" w:rsidRDefault="007C57F6" w:rsidP="004B7E44">
                                  <w:pPr>
                                    <w:pStyle w:val="Heading1"/>
                                  </w:pPr>
                                  <w:r>
                                    <w:t>ABC Organisation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6A63CB" id="Text Box 6" o:spid="_x0000_s1028" type="#_x0000_t202" style="width:361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LCHAIAADMEAAAOAAAAZHJzL2Uyb0RvYy54bWysU8tu2zAQvBfIPxC8x5Jd2U4Ey4GbwEUB&#10;IwngBDnTFGkJoLgsSVtyv75Lyi+kPRW9ULvc1T5mhrOHrlFkL6yrQRd0OEgpEZpDWettQd/flrd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" filled="f" stroked="f" strokeweight=".5pt">
                      <v:textbox>
                        <w:txbxContent>
                          <w:p w14:paraId="4D4368FD" w14:textId="66280ED2" w:rsidR="004B7E44" w:rsidRPr="004B7E44" w:rsidRDefault="007C57F6" w:rsidP="004B7E44">
                            <w:pPr>
                              <w:pStyle w:val="Heading1"/>
                            </w:pPr>
                            <w:r>
                              <w:t>ABC Organisation</w:t>
                            </w:r>
                          </w:p>
                          <w:p w14:paraId="2E1F8D66" w14:textId="77777777" w:rsidR="00B071FD" w:rsidRDefault="00B071FD"/>
                          <w:p w14:paraId="33971557" w14:textId="0B805395" w:rsidR="004B7E44" w:rsidRPr="004B7E44" w:rsidRDefault="007C57F6" w:rsidP="004B7E44">
                            <w:pPr>
                              <w:pStyle w:val="Heading1"/>
                            </w:pPr>
                            <w:r>
                              <w:t>ABC Organisation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5D4028B" w14:textId="77777777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FF46E5" wp14:editId="644F7510">
                      <wp:extent cx="2524259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329E4" w14:textId="484041F8" w:rsidR="004B7E44" w:rsidRPr="004B7E44" w:rsidRDefault="00E043A5" w:rsidP="004B7E44">
                                  <w:r>
                                    <w:t>Address</w:t>
                                  </w:r>
                                </w:p>
                                <w:p w14:paraId="65DACC4B" w14:textId="77777777" w:rsidR="00B071FD" w:rsidRDefault="00B071FD"/>
                                <w:p w14:paraId="0F8DA0A5" w14:textId="15DC497E" w:rsidR="004B7E44" w:rsidRPr="004B7E44" w:rsidRDefault="00E043A5" w:rsidP="004B7E44">
                                  <w:r>
                                    <w:t>Address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FF46E5" id="Text Box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" filled="f" stroked="f" strokeweight=".5pt">
                      <v:textbox>
                        <w:txbxContent>
                          <w:p w14:paraId="203329E4" w14:textId="484041F8" w:rsidR="004B7E44" w:rsidRPr="004B7E44" w:rsidRDefault="00E043A5" w:rsidP="004B7E44">
                            <w:r>
                              <w:t>Address</w:t>
                            </w:r>
                          </w:p>
                          <w:p w14:paraId="65DACC4B" w14:textId="77777777" w:rsidR="00B071FD" w:rsidRDefault="00B071FD"/>
                          <w:p w14:paraId="0F8DA0A5" w14:textId="15DC497E" w:rsidR="004B7E44" w:rsidRPr="004B7E44" w:rsidRDefault="00E043A5" w:rsidP="004B7E44">
                            <w:r>
                              <w:t>Address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4AD7A7" wp14:editId="133ACA25">
                      <wp:extent cx="3397250" cy="577850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72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30E77" w14:textId="52D73BFF" w:rsidR="004B7E44" w:rsidRDefault="004B7E44" w:rsidP="004B7E44">
                                  <w:r>
                                    <w:t>Phone</w:t>
                                  </w:r>
                                  <w:r w:rsidR="0060060B">
                                    <w:t xml:space="preserve">: </w:t>
                                  </w:r>
                                  <w:r w:rsidR="0060060B" w:rsidRPr="0060060B">
                                    <w:t>+44 (0)</w:t>
                                  </w:r>
                                  <w:r w:rsidR="007C57F6">
                                    <w:t xml:space="preserve">28 90 </w:t>
                                  </w:r>
                                  <w:proofErr w:type="spellStart"/>
                                  <w:r w:rsidR="007C57F6">
                                    <w:t>xxxxxx</w:t>
                                  </w:r>
                                  <w:proofErr w:type="spellEnd"/>
                                  <w:r w:rsidR="0060060B" w:rsidRPr="0060060B">
                                    <w:t xml:space="preserve">  </w:t>
                                  </w:r>
                                </w:p>
                                <w:p w14:paraId="382E9BDC" w14:textId="77777777" w:rsidR="004B7E44" w:rsidRPr="004B7E44" w:rsidRDefault="004B7E44" w:rsidP="004B7E44">
                                  <w:r>
                                    <w:t>Email</w:t>
                                  </w:r>
                                  <w:r w:rsidR="0060060B">
                                    <w:t xml:space="preserve">: </w:t>
                                  </w:r>
                                  <w:r w:rsidR="0060060B" w:rsidRPr="0060060B">
                                    <w:t>info@</w:t>
                                  </w:r>
                                  <w:r w:rsidR="007C57F6">
                                    <w:t>abc.org</w:t>
                                  </w:r>
                                </w:p>
                                <w:p w14:paraId="6F1E1C56" w14:textId="77777777" w:rsidR="00B071FD" w:rsidRDefault="00B071FD"/>
                                <w:p w14:paraId="2B97DAA6" w14:textId="71321224" w:rsidR="004B7E44" w:rsidRDefault="004B7E44" w:rsidP="004B7E44">
                                  <w:r>
                                    <w:t>Phone</w:t>
                                  </w:r>
                                  <w:r w:rsidR="0060060B">
                                    <w:t xml:space="preserve">: </w:t>
                                  </w:r>
                                  <w:r w:rsidR="0060060B" w:rsidRPr="0060060B">
                                    <w:t>+44 (0)</w:t>
                                  </w:r>
                                  <w:r w:rsidR="007C57F6">
                                    <w:t xml:space="preserve">28 90 </w:t>
                                  </w:r>
                                  <w:proofErr w:type="spellStart"/>
                                  <w:r w:rsidR="007C57F6">
                                    <w:t>xxxxxx</w:t>
                                  </w:r>
                                  <w:proofErr w:type="spellEnd"/>
                                  <w:r w:rsidR="0060060B" w:rsidRPr="0060060B">
                                    <w:t xml:space="preserve">  </w:t>
                                  </w:r>
                                </w:p>
                                <w:p w14:paraId="7BABE147" w14:textId="4140B731" w:rsidR="004B7E44" w:rsidRPr="004B7E44" w:rsidRDefault="004B7E44" w:rsidP="004B7E44">
                                  <w:r>
                                    <w:t>Email</w:t>
                                  </w:r>
                                  <w:r w:rsidR="0060060B">
                                    <w:t xml:space="preserve">: </w:t>
                                  </w:r>
                                  <w:r w:rsidR="0060060B" w:rsidRPr="0060060B">
                                    <w:t>info@</w:t>
                                  </w:r>
                                  <w:r w:rsidR="007C57F6">
                                    <w:t>abc.org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4AD7A7" id="Text Box 10" o:spid="_x0000_s1030" type="#_x0000_t202" style="width:267.5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" filled="f" stroked="f" strokeweight=".5pt">
                      <v:textbox>
                        <w:txbxContent>
                          <w:p w14:paraId="09630E77" w14:textId="52D73BFF" w:rsidR="004B7E44" w:rsidRDefault="004B7E44" w:rsidP="004B7E44">
                            <w:r>
                              <w:t>Phone</w:t>
                            </w:r>
                            <w:r w:rsidR="0060060B">
                              <w:t xml:space="preserve">: </w:t>
                            </w:r>
                            <w:r w:rsidR="0060060B" w:rsidRPr="0060060B">
                              <w:t>+44 (0)</w:t>
                            </w:r>
                            <w:r w:rsidR="007C57F6">
                              <w:t xml:space="preserve">28 90 </w:t>
                            </w:r>
                            <w:proofErr w:type="spellStart"/>
                            <w:r w:rsidR="007C57F6">
                              <w:t>xxxxxx</w:t>
                            </w:r>
                            <w:proofErr w:type="spellEnd"/>
                            <w:r w:rsidR="0060060B" w:rsidRPr="0060060B">
                              <w:t xml:space="preserve">  </w:t>
                            </w:r>
                          </w:p>
                          <w:p w14:paraId="382E9BDC" w14:textId="77777777" w:rsidR="004B7E44" w:rsidRPr="004B7E44" w:rsidRDefault="004B7E44" w:rsidP="004B7E44">
                            <w:r>
                              <w:t>Email</w:t>
                            </w:r>
                            <w:r w:rsidR="0060060B">
                              <w:t xml:space="preserve">: </w:t>
                            </w:r>
                            <w:r w:rsidR="0060060B" w:rsidRPr="0060060B">
                              <w:t>info@</w:t>
                            </w:r>
                            <w:r w:rsidR="007C57F6">
                              <w:t>abc.org</w:t>
                            </w:r>
                          </w:p>
                          <w:p w14:paraId="6F1E1C56" w14:textId="77777777" w:rsidR="00B071FD" w:rsidRDefault="00B071FD"/>
                          <w:p w14:paraId="2B97DAA6" w14:textId="71321224" w:rsidR="004B7E44" w:rsidRDefault="004B7E44" w:rsidP="004B7E44">
                            <w:r>
                              <w:t>Phone</w:t>
                            </w:r>
                            <w:r w:rsidR="0060060B">
                              <w:t xml:space="preserve">: </w:t>
                            </w:r>
                            <w:r w:rsidR="0060060B" w:rsidRPr="0060060B">
                              <w:t>+44 (0)</w:t>
                            </w:r>
                            <w:r w:rsidR="007C57F6">
                              <w:t xml:space="preserve">28 90 </w:t>
                            </w:r>
                            <w:proofErr w:type="spellStart"/>
                            <w:r w:rsidR="007C57F6">
                              <w:t>xxxxxx</w:t>
                            </w:r>
                            <w:proofErr w:type="spellEnd"/>
                            <w:r w:rsidR="0060060B" w:rsidRPr="0060060B">
                              <w:t xml:space="preserve">  </w:t>
                            </w:r>
                          </w:p>
                          <w:p w14:paraId="7BABE147" w14:textId="4140B731" w:rsidR="004B7E44" w:rsidRPr="004B7E44" w:rsidRDefault="004B7E44" w:rsidP="004B7E44">
                            <w:r>
                              <w:t>Email</w:t>
                            </w:r>
                            <w:r w:rsidR="0060060B">
                              <w:t xml:space="preserve">: </w:t>
                            </w:r>
                            <w:r w:rsidR="0060060B" w:rsidRPr="0060060B">
                              <w:t>info@</w:t>
                            </w:r>
                            <w:r w:rsidR="007C57F6">
                              <w:t>abc.org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0FEF009" w14:textId="3795C254" w:rsidR="004B7E44" w:rsidRDefault="004B7E44" w:rsidP="004B7E44">
      <w:r>
        <w:rPr>
          <w:noProof/>
        </w:rPr>
        <w:drawing>
          <wp:anchor distT="0" distB="0" distL="114300" distR="114300" simplePos="0" relativeHeight="251644928" behindDoc="1" locked="0" layoutInCell="1" allowOverlap="1" wp14:anchorId="4DCB176E" wp14:editId="034EA51D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B210E51" wp14:editId="3E2F2FE4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8E01E" id="Rectangle 2" o:spid="_x0000_s1026" alt="colored rectangle" style="position:absolute;margin-left:-57.6pt;margin-top:162.2pt;width:531.35pt;height:471.2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" fillcolor="#a4063e [3204]" stroked="f" strokeweight="2pt">
                <w10:wrap anchory="page"/>
              </v:rect>
            </w:pict>
          </mc:Fallback>
        </mc:AlternateContent>
      </w:r>
      <w:r w:rsidRPr="00D967AC">
        <w:rPr>
          <w:noProof/>
        </w:rPr>
        <w:drawing>
          <wp:anchor distT="0" distB="0" distL="114300" distR="114300" simplePos="0" relativeHeight="251646976" behindDoc="0" locked="0" layoutInCell="1" allowOverlap="1" wp14:anchorId="334D0EFA" wp14:editId="2E445BCC">
            <wp:simplePos x="0" y="0"/>
            <wp:positionH relativeFrom="column">
              <wp:posOffset>-97155</wp:posOffset>
            </wp:positionH>
            <wp:positionV relativeFrom="paragraph">
              <wp:posOffset>8042275</wp:posOffset>
            </wp:positionV>
            <wp:extent cx="1574752" cy="683600"/>
            <wp:effectExtent l="0" t="0" r="0" b="2540"/>
            <wp:wrapNone/>
            <wp:docPr id="12" name="Graphic 201" descr="logo-placeholder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52" cy="6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B7E74" w14:textId="6AC0A05A" w:rsidR="004B7E44" w:rsidRDefault="004B7E44">
      <w:pPr>
        <w:spacing w:after="200"/>
      </w:pPr>
      <w:r>
        <w:br w:type="page"/>
      </w:r>
    </w:p>
    <w:p w14:paraId="01D7A340" w14:textId="489E83E6" w:rsidR="00563F04" w:rsidRDefault="00563F04">
      <w:pPr>
        <w:pStyle w:val="TOCHeading"/>
      </w:pPr>
    </w:p>
    <w:p w14:paraId="2464CF10" w14:textId="04466E4E" w:rsidR="00563F04" w:rsidRDefault="00563F04" w:rsidP="00563F04">
      <w:pPr>
        <w:spacing w:after="200"/>
        <w:jc w:val="center"/>
        <w:rPr>
          <w:rFonts w:asciiTheme="majorHAnsi" w:eastAsia="Times New Roman" w:hAnsiTheme="majorHAnsi" w:cs="Times New Roman"/>
          <w:b/>
          <w:color w:val="auto"/>
          <w:sz w:val="52"/>
        </w:rPr>
      </w:pPr>
      <w:r>
        <w:rPr>
          <w:rFonts w:asciiTheme="majorHAnsi" w:eastAsia="Times New Roman" w:hAnsiTheme="majorHAnsi" w:cs="Times New Roman"/>
          <w:b/>
          <w:color w:val="auto"/>
          <w:sz w:val="52"/>
        </w:rPr>
        <w:t>Contents</w:t>
      </w:r>
      <w:r>
        <w:rPr>
          <w:rFonts w:asciiTheme="majorHAnsi" w:eastAsia="Times New Roman" w:hAnsiTheme="majorHAnsi" w:cs="Times New Roman"/>
          <w:b/>
          <w:color w:val="auto"/>
          <w:sz w:val="52"/>
        </w:rPr>
        <w:br w:type="page"/>
      </w:r>
    </w:p>
    <w:p w14:paraId="01D532EA" w14:textId="0CF2E7F7" w:rsidR="00BA4CA2" w:rsidRDefault="00BA4CA2" w:rsidP="00BA4CA2">
      <w:pPr>
        <w:pStyle w:val="Heading2"/>
        <w:spacing w:after="500"/>
        <w:jc w:val="center"/>
      </w:pPr>
      <w:r>
        <w:lastRenderedPageBreak/>
        <w:t>Foreword</w:t>
      </w:r>
    </w:p>
    <w:p w14:paraId="5A39AD43" w14:textId="15353F09" w:rsidR="00CD28EC" w:rsidRDefault="00CD28EC" w:rsidP="008D7802">
      <w:pPr>
        <w:pStyle w:val="Heading2"/>
        <w:spacing w:after="500"/>
        <w:jc w:val="both"/>
        <w:rPr>
          <w:b w:val="0"/>
          <w:bCs/>
          <w:sz w:val="28"/>
          <w:szCs w:val="28"/>
        </w:rPr>
      </w:pPr>
      <w:r w:rsidRPr="004878F9">
        <w:rPr>
          <w:b w:val="0"/>
          <w:bCs/>
          <w:sz w:val="28"/>
          <w:szCs w:val="28"/>
        </w:rPr>
        <w:t xml:space="preserve">We started </w:t>
      </w:r>
      <w:r w:rsidR="007C57F6">
        <w:rPr>
          <w:b w:val="0"/>
          <w:bCs/>
          <w:sz w:val="28"/>
          <w:szCs w:val="28"/>
        </w:rPr>
        <w:t>ABC Organisation</w:t>
      </w:r>
      <w:r w:rsidRPr="004878F9">
        <w:rPr>
          <w:b w:val="0"/>
          <w:bCs/>
          <w:sz w:val="28"/>
          <w:szCs w:val="28"/>
        </w:rPr>
        <w:t xml:space="preserve"> in </w:t>
      </w:r>
      <w:r w:rsidR="004878F9">
        <w:rPr>
          <w:b w:val="0"/>
          <w:bCs/>
          <w:sz w:val="28"/>
          <w:szCs w:val="28"/>
        </w:rPr>
        <w:t xml:space="preserve">20xx </w:t>
      </w:r>
      <w:r w:rsidR="00205B83">
        <w:rPr>
          <w:b w:val="0"/>
          <w:bCs/>
          <w:sz w:val="28"/>
          <w:szCs w:val="28"/>
        </w:rPr>
        <w:t>offering</w:t>
      </w:r>
      <w:r w:rsidR="007C57F6">
        <w:rPr>
          <w:b w:val="0"/>
          <w:bCs/>
          <w:sz w:val="28"/>
          <w:szCs w:val="28"/>
        </w:rPr>
        <w:t xml:space="preserve">……. and </w:t>
      </w:r>
      <w:r w:rsidR="00205B83">
        <w:rPr>
          <w:b w:val="0"/>
          <w:bCs/>
          <w:sz w:val="28"/>
          <w:szCs w:val="28"/>
        </w:rPr>
        <w:t>until the pandemic hit in Q1 2020 our business was expanding year on year.</w:t>
      </w:r>
    </w:p>
    <w:p w14:paraId="6DC645D3" w14:textId="0782349E" w:rsidR="00205B83" w:rsidRDefault="00626DE9" w:rsidP="008D7802">
      <w:pPr>
        <w:pStyle w:val="Heading2"/>
        <w:spacing w:after="500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Like many other business, we had to close down for much of the last two years and </w:t>
      </w:r>
      <w:r w:rsidR="00626599">
        <w:rPr>
          <w:b w:val="0"/>
          <w:bCs/>
          <w:sz w:val="28"/>
          <w:szCs w:val="28"/>
        </w:rPr>
        <w:t>we used the time to rethink and regroup.</w:t>
      </w:r>
    </w:p>
    <w:p w14:paraId="2EC854D7" w14:textId="7CE29541" w:rsidR="001A2A67" w:rsidRPr="004878F9" w:rsidRDefault="00626599" w:rsidP="007C57F6">
      <w:pPr>
        <w:pStyle w:val="Heading2"/>
        <w:spacing w:after="500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Our </w:t>
      </w:r>
      <w:r w:rsidR="002F4539">
        <w:rPr>
          <w:b w:val="0"/>
          <w:bCs/>
          <w:sz w:val="28"/>
          <w:szCs w:val="28"/>
        </w:rPr>
        <w:t>group</w:t>
      </w:r>
      <w:r>
        <w:rPr>
          <w:b w:val="0"/>
          <w:bCs/>
          <w:sz w:val="28"/>
          <w:szCs w:val="28"/>
        </w:rPr>
        <w:t xml:space="preserve"> </w:t>
      </w:r>
      <w:r w:rsidR="00AD573E">
        <w:rPr>
          <w:b w:val="0"/>
          <w:bCs/>
          <w:sz w:val="28"/>
          <w:szCs w:val="28"/>
        </w:rPr>
        <w:t>focuses on…..</w:t>
      </w:r>
    </w:p>
    <w:p w14:paraId="28B32174" w14:textId="0F5FF28F" w:rsidR="00256C57" w:rsidRDefault="00285F52" w:rsidP="00AD573E">
      <w:pPr>
        <w:spacing w:after="200"/>
      </w:pPr>
      <w:r>
        <w:t>n, Vi</w:t>
      </w:r>
      <w:r w:rsidR="00723641">
        <w:t>sion and Values</w:t>
      </w:r>
    </w:p>
    <w:p w14:paraId="7C6851C7" w14:textId="77777777" w:rsidR="00AD573E" w:rsidRDefault="00AD573E">
      <w:pPr>
        <w:spacing w:after="200"/>
        <w:rPr>
          <w:rFonts w:asciiTheme="majorHAnsi" w:eastAsia="Times New Roman" w:hAnsiTheme="majorHAnsi" w:cs="Times New Roman"/>
          <w:b/>
          <w:color w:val="auto"/>
          <w:sz w:val="44"/>
        </w:rPr>
      </w:pPr>
      <w:r>
        <w:rPr>
          <w:b/>
          <w:i/>
          <w:sz w:val="44"/>
        </w:rPr>
        <w:br w:type="page"/>
      </w:r>
    </w:p>
    <w:p w14:paraId="68D27396" w14:textId="6EE904C1" w:rsidR="00723641" w:rsidRDefault="00723641" w:rsidP="00723641">
      <w:pPr>
        <w:pStyle w:val="Heading3"/>
        <w:rPr>
          <w:b/>
          <w:i w:val="0"/>
          <w:sz w:val="44"/>
        </w:rPr>
      </w:pPr>
      <w:r>
        <w:rPr>
          <w:b/>
          <w:i w:val="0"/>
          <w:sz w:val="44"/>
        </w:rPr>
        <w:lastRenderedPageBreak/>
        <w:t xml:space="preserve">Our </w:t>
      </w:r>
      <w:r w:rsidR="00285F52">
        <w:rPr>
          <w:b/>
          <w:i w:val="0"/>
          <w:sz w:val="44"/>
        </w:rPr>
        <w:t>Mission</w:t>
      </w:r>
    </w:p>
    <w:p w14:paraId="21E4D745" w14:textId="73414B6A" w:rsidR="00723641" w:rsidRPr="00F32272" w:rsidRDefault="00922CC7" w:rsidP="00723641">
      <w:pPr>
        <w:pStyle w:val="Heading3"/>
        <w:rPr>
          <w:rFonts w:ascii="Franklin Gothic Book" w:eastAsiaTheme="minorEastAsia" w:hAnsi="Franklin Gothic Book" w:cstheme="minorBidi"/>
          <w:i w:val="0"/>
          <w:sz w:val="28"/>
        </w:rPr>
      </w:pPr>
      <w:r w:rsidRPr="00F32272">
        <w:rPr>
          <w:rFonts w:ascii="Franklin Gothic Book" w:eastAsiaTheme="minorEastAsia" w:hAnsi="Franklin Gothic Book" w:cstheme="minorBidi"/>
          <w:i w:val="0"/>
          <w:sz w:val="28"/>
        </w:rPr>
        <w:t>To create a</w:t>
      </w:r>
      <w:r w:rsidR="00AD573E">
        <w:rPr>
          <w:rFonts w:ascii="Franklin Gothic Book" w:eastAsiaTheme="minorEastAsia" w:hAnsi="Franklin Gothic Book" w:cstheme="minorBidi"/>
          <w:i w:val="0"/>
          <w:sz w:val="28"/>
        </w:rPr>
        <w:t xml:space="preserve"> company that </w:t>
      </w:r>
      <w:r w:rsidRPr="00F32272">
        <w:rPr>
          <w:rFonts w:ascii="Franklin Gothic Book" w:eastAsiaTheme="minorEastAsia" w:hAnsi="Franklin Gothic Book" w:cstheme="minorBidi"/>
          <w:i w:val="0"/>
          <w:sz w:val="28"/>
        </w:rPr>
        <w:t>provides</w:t>
      </w:r>
      <w:r w:rsidR="00AD573E">
        <w:rPr>
          <w:rFonts w:ascii="Franklin Gothic Book" w:eastAsiaTheme="minorEastAsia" w:hAnsi="Franklin Gothic Book" w:cstheme="minorBidi"/>
          <w:i w:val="0"/>
          <w:sz w:val="28"/>
        </w:rPr>
        <w:t>…….</w:t>
      </w:r>
    </w:p>
    <w:p w14:paraId="16B4275E" w14:textId="77777777" w:rsidR="00922CC7" w:rsidRDefault="00922CC7" w:rsidP="00723641">
      <w:pPr>
        <w:pStyle w:val="Heading3"/>
        <w:rPr>
          <w:rFonts w:eastAsiaTheme="minorHAnsi"/>
          <w:b/>
          <w:i w:val="0"/>
          <w:sz w:val="44"/>
        </w:rPr>
      </w:pPr>
    </w:p>
    <w:p w14:paraId="547C0CA4" w14:textId="4A8CA7DE" w:rsidR="00723641" w:rsidRDefault="00723641" w:rsidP="00723641">
      <w:pPr>
        <w:pStyle w:val="Heading3"/>
        <w:rPr>
          <w:rFonts w:eastAsiaTheme="minorHAnsi"/>
          <w:b/>
          <w:i w:val="0"/>
          <w:sz w:val="44"/>
        </w:rPr>
      </w:pPr>
      <w:r>
        <w:rPr>
          <w:rFonts w:eastAsiaTheme="minorHAnsi"/>
          <w:b/>
          <w:i w:val="0"/>
          <w:sz w:val="44"/>
        </w:rPr>
        <w:t xml:space="preserve">Our </w:t>
      </w:r>
      <w:r w:rsidR="00285F52">
        <w:rPr>
          <w:rFonts w:eastAsiaTheme="minorHAnsi"/>
          <w:b/>
          <w:i w:val="0"/>
          <w:sz w:val="44"/>
        </w:rPr>
        <w:t>Vision</w:t>
      </w:r>
    </w:p>
    <w:p w14:paraId="510C8DC2" w14:textId="2AF714B6" w:rsidR="00723641" w:rsidRPr="00F32272" w:rsidRDefault="002F5A01" w:rsidP="00723641">
      <w:pPr>
        <w:pStyle w:val="Heading3"/>
        <w:rPr>
          <w:rFonts w:ascii="Franklin Gothic Book" w:eastAsiaTheme="minorHAnsi" w:hAnsi="Franklin Gothic Book" w:cstheme="minorBidi"/>
          <w:i w:val="0"/>
          <w:sz w:val="28"/>
        </w:rPr>
      </w:pPr>
      <w:r w:rsidRPr="00F32272">
        <w:rPr>
          <w:rFonts w:ascii="Franklin Gothic Book" w:eastAsiaTheme="minorHAnsi" w:hAnsi="Franklin Gothic Book" w:cstheme="minorBidi"/>
          <w:i w:val="0"/>
          <w:sz w:val="28"/>
        </w:rPr>
        <w:t>Our vision is</w:t>
      </w:r>
      <w:r w:rsidR="00563F04">
        <w:rPr>
          <w:rFonts w:ascii="Franklin Gothic Book" w:eastAsiaTheme="minorHAnsi" w:hAnsi="Franklin Gothic Book" w:cstheme="minorBidi"/>
          <w:i w:val="0"/>
          <w:sz w:val="28"/>
        </w:rPr>
        <w:t>….</w:t>
      </w:r>
    </w:p>
    <w:p w14:paraId="2EC527E2" w14:textId="77777777" w:rsidR="002F5A01" w:rsidRDefault="002F5A01" w:rsidP="00723641">
      <w:pPr>
        <w:pStyle w:val="Heading3"/>
        <w:rPr>
          <w:rFonts w:eastAsiaTheme="minorHAnsi"/>
          <w:b/>
          <w:i w:val="0"/>
          <w:sz w:val="44"/>
        </w:rPr>
      </w:pPr>
    </w:p>
    <w:p w14:paraId="4D047DF3" w14:textId="308C9A28" w:rsidR="00723641" w:rsidRDefault="00723641" w:rsidP="00723641">
      <w:pPr>
        <w:pStyle w:val="Heading3"/>
        <w:rPr>
          <w:rFonts w:eastAsiaTheme="minorHAnsi"/>
          <w:b/>
          <w:i w:val="0"/>
          <w:sz w:val="44"/>
        </w:rPr>
      </w:pPr>
      <w:r>
        <w:rPr>
          <w:rFonts w:eastAsiaTheme="minorHAnsi"/>
          <w:b/>
          <w:i w:val="0"/>
          <w:sz w:val="44"/>
        </w:rPr>
        <w:t>Our Values</w:t>
      </w:r>
    </w:p>
    <w:p w14:paraId="1D02C354" w14:textId="18B4C299" w:rsidR="00504C3C" w:rsidRPr="00F32272" w:rsidRDefault="00504C3C" w:rsidP="00723641">
      <w:pPr>
        <w:pStyle w:val="Heading3"/>
        <w:rPr>
          <w:rFonts w:ascii="Franklin Gothic Book" w:eastAsiaTheme="minorHAnsi" w:hAnsi="Franklin Gothic Book"/>
          <w:bCs/>
          <w:i w:val="0"/>
          <w:sz w:val="28"/>
          <w:szCs w:val="28"/>
        </w:rPr>
      </w:pPr>
      <w:r w:rsidRPr="00F32272">
        <w:rPr>
          <w:rFonts w:ascii="Franklin Gothic Book" w:eastAsiaTheme="minorHAnsi" w:hAnsi="Franklin Gothic Book"/>
          <w:bCs/>
          <w:i w:val="0"/>
          <w:sz w:val="28"/>
          <w:szCs w:val="28"/>
        </w:rPr>
        <w:t>Our values are:</w:t>
      </w:r>
    </w:p>
    <w:p w14:paraId="699A3714" w14:textId="3DFD47C1" w:rsidR="00504C3C" w:rsidRDefault="00AD573E" w:rsidP="00504C3C">
      <w:pPr>
        <w:pStyle w:val="Heading3"/>
        <w:numPr>
          <w:ilvl w:val="0"/>
          <w:numId w:val="1"/>
        </w:numPr>
        <w:rPr>
          <w:rFonts w:ascii="Franklin Gothic Book" w:eastAsiaTheme="minorHAnsi" w:hAnsi="Franklin Gothic Book"/>
          <w:bCs/>
          <w:i w:val="0"/>
          <w:sz w:val="28"/>
          <w:szCs w:val="28"/>
        </w:rPr>
      </w:pPr>
      <w:r>
        <w:rPr>
          <w:rFonts w:ascii="Franklin Gothic Book" w:eastAsiaTheme="minorHAnsi" w:hAnsi="Franklin Gothic Book"/>
          <w:bCs/>
          <w:i w:val="0"/>
          <w:sz w:val="28"/>
          <w:szCs w:val="28"/>
        </w:rPr>
        <w:t>Drive</w:t>
      </w:r>
    </w:p>
    <w:p w14:paraId="38B68C62" w14:textId="4B0378D9" w:rsidR="00AD573E" w:rsidRDefault="00AD573E" w:rsidP="00504C3C">
      <w:pPr>
        <w:pStyle w:val="Heading3"/>
        <w:numPr>
          <w:ilvl w:val="0"/>
          <w:numId w:val="1"/>
        </w:numPr>
        <w:rPr>
          <w:rFonts w:ascii="Franklin Gothic Book" w:eastAsiaTheme="minorHAnsi" w:hAnsi="Franklin Gothic Book"/>
          <w:bCs/>
          <w:i w:val="0"/>
          <w:sz w:val="28"/>
          <w:szCs w:val="28"/>
        </w:rPr>
      </w:pPr>
      <w:r>
        <w:rPr>
          <w:rFonts w:ascii="Franklin Gothic Book" w:eastAsiaTheme="minorHAnsi" w:hAnsi="Franklin Gothic Book"/>
          <w:bCs/>
          <w:i w:val="0"/>
          <w:sz w:val="28"/>
          <w:szCs w:val="28"/>
        </w:rPr>
        <w:t>Integrity</w:t>
      </w:r>
    </w:p>
    <w:p w14:paraId="3D2BCAC3" w14:textId="45B93425" w:rsidR="00AD573E" w:rsidRDefault="00AD573E" w:rsidP="00504C3C">
      <w:pPr>
        <w:pStyle w:val="Heading3"/>
        <w:numPr>
          <w:ilvl w:val="0"/>
          <w:numId w:val="1"/>
        </w:numPr>
        <w:rPr>
          <w:rFonts w:ascii="Franklin Gothic Book" w:eastAsiaTheme="minorHAnsi" w:hAnsi="Franklin Gothic Book"/>
          <w:bCs/>
          <w:i w:val="0"/>
          <w:sz w:val="28"/>
          <w:szCs w:val="28"/>
        </w:rPr>
      </w:pPr>
      <w:r>
        <w:rPr>
          <w:rFonts w:ascii="Franklin Gothic Book" w:eastAsiaTheme="minorHAnsi" w:hAnsi="Franklin Gothic Book"/>
          <w:bCs/>
          <w:i w:val="0"/>
          <w:sz w:val="28"/>
          <w:szCs w:val="28"/>
        </w:rPr>
        <w:t>Focus</w:t>
      </w:r>
    </w:p>
    <w:p w14:paraId="33041465" w14:textId="00A2C6B0" w:rsidR="001E2064" w:rsidRDefault="00AD573E" w:rsidP="00504C3C">
      <w:pPr>
        <w:pStyle w:val="Heading3"/>
        <w:numPr>
          <w:ilvl w:val="0"/>
          <w:numId w:val="1"/>
        </w:numPr>
        <w:rPr>
          <w:rFonts w:ascii="Franklin Gothic Book" w:eastAsiaTheme="minorHAnsi" w:hAnsi="Franklin Gothic Book"/>
          <w:bCs/>
          <w:i w:val="0"/>
          <w:sz w:val="28"/>
          <w:szCs w:val="28"/>
        </w:rPr>
      </w:pPr>
      <w:r w:rsidRPr="00AD573E">
        <w:rPr>
          <w:rFonts w:ascii="Franklin Gothic Book" w:eastAsiaTheme="minorHAnsi" w:hAnsi="Franklin Gothic Book"/>
          <w:bCs/>
          <w:i w:val="0"/>
          <w:sz w:val="28"/>
          <w:szCs w:val="28"/>
        </w:rPr>
        <w:t>Determination</w:t>
      </w:r>
    </w:p>
    <w:p w14:paraId="7FACED41" w14:textId="1784C83F" w:rsidR="00AD573E" w:rsidRPr="00AD573E" w:rsidRDefault="00AD573E" w:rsidP="00504C3C">
      <w:pPr>
        <w:pStyle w:val="Heading3"/>
        <w:numPr>
          <w:ilvl w:val="0"/>
          <w:numId w:val="1"/>
        </w:numPr>
        <w:rPr>
          <w:rFonts w:ascii="Franklin Gothic Book" w:eastAsiaTheme="minorHAnsi" w:hAnsi="Franklin Gothic Book"/>
          <w:bCs/>
          <w:i w:val="0"/>
          <w:sz w:val="28"/>
          <w:szCs w:val="28"/>
        </w:rPr>
      </w:pPr>
      <w:r>
        <w:rPr>
          <w:rFonts w:ascii="Franklin Gothic Book" w:eastAsiaTheme="minorHAnsi" w:hAnsi="Franklin Gothic Book"/>
          <w:bCs/>
          <w:i w:val="0"/>
          <w:sz w:val="28"/>
          <w:szCs w:val="28"/>
        </w:rPr>
        <w:t>XXXX</w:t>
      </w:r>
    </w:p>
    <w:p w14:paraId="1BDD91C3" w14:textId="77777777" w:rsidR="00504C3C" w:rsidRPr="001E2064" w:rsidRDefault="00504C3C" w:rsidP="00723641">
      <w:pPr>
        <w:pStyle w:val="Heading3"/>
        <w:rPr>
          <w:rFonts w:eastAsiaTheme="minorHAnsi"/>
          <w:bCs/>
          <w:i w:val="0"/>
          <w:sz w:val="28"/>
          <w:szCs w:val="28"/>
        </w:rPr>
      </w:pPr>
    </w:p>
    <w:p w14:paraId="5B6BDD3B" w14:textId="77777777" w:rsidR="00723641" w:rsidRDefault="00723641" w:rsidP="00723641"/>
    <w:p w14:paraId="5ACF7EB5" w14:textId="593F9350" w:rsidR="00723641" w:rsidRDefault="00723641" w:rsidP="0060060B"/>
    <w:p w14:paraId="33B26152" w14:textId="77777777" w:rsidR="00256C57" w:rsidRDefault="00256C57">
      <w:pPr>
        <w:spacing w:after="200"/>
        <w:rPr>
          <w:rFonts w:asciiTheme="majorHAnsi" w:eastAsia="Times New Roman" w:hAnsiTheme="majorHAnsi" w:cs="Times New Roman"/>
          <w:b/>
          <w:color w:val="auto"/>
          <w:sz w:val="52"/>
        </w:rPr>
      </w:pPr>
      <w:r>
        <w:br w:type="page"/>
      </w:r>
    </w:p>
    <w:p w14:paraId="0E3F2BA5" w14:textId="4CAE9918" w:rsidR="004B7E44" w:rsidRDefault="00C5396D" w:rsidP="00A75BEC">
      <w:pPr>
        <w:pStyle w:val="Heading2"/>
        <w:spacing w:after="5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5C9D2" wp14:editId="0A88C9B6">
                <wp:simplePos x="0" y="0"/>
                <wp:positionH relativeFrom="margin">
                  <wp:align>center</wp:align>
                </wp:positionH>
                <wp:positionV relativeFrom="paragraph">
                  <wp:posOffset>614045</wp:posOffset>
                </wp:positionV>
                <wp:extent cx="4241800" cy="819150"/>
                <wp:effectExtent l="0" t="0" r="0" b="19050"/>
                <wp:wrapNone/>
                <wp:docPr id="22" name="Arrow: Curved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8191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5B5C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2" o:spid="_x0000_s1026" type="#_x0000_t105" style="position:absolute;margin-left:0;margin-top:48.35pt;width:334pt;height:6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" adj="19514,21078,16200" fillcolor="#a4063e [3204]" strokecolor="#51031e [1604]" strokeweight="2pt">
                <w10:wrap anchorx="margin"/>
              </v:shape>
            </w:pict>
          </mc:Fallback>
        </mc:AlternateContent>
      </w:r>
      <w:r w:rsidR="00E819F0">
        <w:t>Our Strategic Goals</w:t>
      </w:r>
    </w:p>
    <w:p w14:paraId="12314015" w14:textId="539F5080" w:rsidR="00C5396D" w:rsidRDefault="00E6094E" w:rsidP="004B7E44">
      <w:pPr>
        <w:pStyle w:val="Heading2"/>
        <w:spacing w:after="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0436C4" wp14:editId="7441B02E">
                <wp:simplePos x="0" y="0"/>
                <wp:positionH relativeFrom="column">
                  <wp:posOffset>2526030</wp:posOffset>
                </wp:positionH>
                <wp:positionV relativeFrom="paragraph">
                  <wp:posOffset>109220</wp:posOffset>
                </wp:positionV>
                <wp:extent cx="1663700" cy="194310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8F1EE" w14:textId="47A45A4E" w:rsidR="00321CDE" w:rsidRPr="00F32272" w:rsidRDefault="00321CDE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Strategic Goal </w:t>
                            </w:r>
                            <w:r w:rsidR="00DF7290"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2</w:t>
                            </w:r>
                          </w:p>
                          <w:p w14:paraId="5E06171B" w14:textId="0C584AA3" w:rsidR="00321CDE" w:rsidRPr="00F32272" w:rsidRDefault="00A841D8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We will </w:t>
                            </w:r>
                            <w:r w:rsidR="00174665" w:rsidRPr="00F32272">
                              <w:rPr>
                                <w:rFonts w:ascii="Franklin Gothic Book" w:hAnsi="Franklin Gothic Book"/>
                              </w:rPr>
                              <w:t>become the top</w:t>
                            </w:r>
                            <w:r w:rsidR="0004035E">
                              <w:rPr>
                                <w:rFonts w:ascii="Franklin Gothic Book" w:hAnsi="Franklin Gothic Book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436C4" id="Rectangle 20" o:spid="_x0000_s1031" style="position:absolute;margin-left:198.9pt;margin-top:8.6pt;width:131pt;height:15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" fillcolor="#a4063e [3204]" strokecolor="#51031e [1604]" strokeweight="2pt">
                <v:textbox>
                  <w:txbxContent>
                    <w:p w14:paraId="3E18F1EE" w14:textId="47A45A4E" w:rsidR="00321CDE" w:rsidRPr="00F32272" w:rsidRDefault="00321CDE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Strategic Goal </w:t>
                      </w:r>
                      <w:r w:rsidR="00DF7290"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2</w:t>
                      </w:r>
                    </w:p>
                    <w:p w14:paraId="5E06171B" w14:textId="0C584AA3" w:rsidR="00321CDE" w:rsidRPr="00F32272" w:rsidRDefault="00A841D8" w:rsidP="00321CDE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We will </w:t>
                      </w:r>
                      <w:r w:rsidR="00174665" w:rsidRPr="00F32272">
                        <w:rPr>
                          <w:rFonts w:ascii="Franklin Gothic Book" w:hAnsi="Franklin Gothic Book"/>
                        </w:rPr>
                        <w:t>become the top</w:t>
                      </w:r>
                      <w:r w:rsidR="0004035E">
                        <w:rPr>
                          <w:rFonts w:ascii="Franklin Gothic Book" w:hAnsi="Franklin Gothic Book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</w:p>
    <w:p w14:paraId="27E5947C" w14:textId="231E4FB0" w:rsidR="00E819F0" w:rsidRDefault="00E819F0" w:rsidP="004B7E44">
      <w:pPr>
        <w:pStyle w:val="Heading2"/>
        <w:spacing w:after="500"/>
      </w:pPr>
    </w:p>
    <w:p w14:paraId="5B7BF6C4" w14:textId="6F5F79D4" w:rsidR="00E819F0" w:rsidRDefault="00E6094E" w:rsidP="004B7E44">
      <w:pPr>
        <w:pStyle w:val="Heading2"/>
        <w:spacing w:after="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C5EA0" wp14:editId="1C495B3C">
                <wp:simplePos x="0" y="0"/>
                <wp:positionH relativeFrom="column">
                  <wp:posOffset>4524375</wp:posOffset>
                </wp:positionH>
                <wp:positionV relativeFrom="paragraph">
                  <wp:posOffset>396240</wp:posOffset>
                </wp:positionV>
                <wp:extent cx="1663700" cy="1971675"/>
                <wp:effectExtent l="0" t="0" r="1270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6420B" w14:textId="77777777" w:rsidR="00E6094E" w:rsidRPr="00F32272" w:rsidRDefault="00E6094E" w:rsidP="00E6094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Strategic Goal 3</w:t>
                            </w:r>
                          </w:p>
                          <w:p w14:paraId="4BA0806E" w14:textId="77777777" w:rsidR="00E6094E" w:rsidRPr="00F32272" w:rsidRDefault="00E6094E" w:rsidP="00E6094E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We will</w:t>
                            </w:r>
                            <w:r w:rsidRPr="00F32272">
                              <w:rPr>
                                <w:rFonts w:ascii="Franklin Gothic Book" w:hAnsi="Franklin Gothic Book"/>
                              </w:rPr>
                              <w:t xml:space="preserve"> establish 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>high quality….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C5EA0" id="Rectangle 13" o:spid="_x0000_s1032" style="position:absolute;margin-left:356.25pt;margin-top:31.2pt;width:131pt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" fillcolor="#a4063e [3204]" strokecolor="#51031e [1604]" strokeweight="2pt">
                <v:textbox>
                  <w:txbxContent>
                    <w:p w14:paraId="3A86420B" w14:textId="77777777" w:rsidR="00E6094E" w:rsidRPr="00F32272" w:rsidRDefault="00E6094E" w:rsidP="00E6094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Strategic Goal 3</w:t>
                      </w:r>
                    </w:p>
                    <w:p w14:paraId="4BA0806E" w14:textId="77777777" w:rsidR="00E6094E" w:rsidRPr="00F32272" w:rsidRDefault="00E6094E" w:rsidP="00E6094E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We will</w:t>
                      </w:r>
                      <w:r w:rsidRPr="00F32272">
                        <w:rPr>
                          <w:rFonts w:ascii="Franklin Gothic Book" w:hAnsi="Franklin Gothic Book"/>
                        </w:rPr>
                        <w:t xml:space="preserve"> establish </w:t>
                      </w:r>
                      <w:r>
                        <w:rPr>
                          <w:rFonts w:ascii="Franklin Gothic Book" w:hAnsi="Franklin Gothic Book"/>
                        </w:rPr>
                        <w:t>high quality….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568F40" wp14:editId="692FEF7E">
                <wp:simplePos x="0" y="0"/>
                <wp:positionH relativeFrom="column">
                  <wp:posOffset>220980</wp:posOffset>
                </wp:positionH>
                <wp:positionV relativeFrom="paragraph">
                  <wp:posOffset>363855</wp:posOffset>
                </wp:positionV>
                <wp:extent cx="1663700" cy="1962150"/>
                <wp:effectExtent l="0" t="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2695C" w14:textId="579EE73D" w:rsidR="00453F80" w:rsidRPr="00F32272" w:rsidRDefault="00453F80" w:rsidP="00453F80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Strategic Goal 1</w:t>
                            </w:r>
                          </w:p>
                          <w:p w14:paraId="0619F48B" w14:textId="0A0E5530" w:rsidR="00453F80" w:rsidRPr="00F32272" w:rsidRDefault="00A841D8" w:rsidP="00453F80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We will </w:t>
                            </w:r>
                            <w:r w:rsidR="00021A53" w:rsidRPr="00F32272">
                              <w:rPr>
                                <w:rFonts w:ascii="Franklin Gothic Book" w:hAnsi="Franklin Gothic Book"/>
                              </w:rPr>
                              <w:t xml:space="preserve">re-establish our </w:t>
                            </w:r>
                            <w:r w:rsidR="004F7606" w:rsidRPr="00F32272">
                              <w:rPr>
                                <w:rFonts w:ascii="Franklin Gothic Book" w:hAnsi="Franklin Gothic Book"/>
                              </w:rPr>
                              <w:t xml:space="preserve">pre-Covid </w:t>
                            </w:r>
                            <w:r w:rsidR="00875D45" w:rsidRPr="00F32272">
                              <w:rPr>
                                <w:rFonts w:ascii="Franklin Gothic Book" w:hAnsi="Franklin Gothic Book"/>
                              </w:rPr>
                              <w:t xml:space="preserve">trading </w:t>
                            </w:r>
                            <w:r w:rsidR="004F7606" w:rsidRPr="00F32272">
                              <w:rPr>
                                <w:rFonts w:ascii="Franklin Gothic Book" w:hAnsi="Franklin Gothic Book"/>
                              </w:rPr>
                              <w:t xml:space="preserve">levels by </w:t>
                            </w:r>
                            <w:r w:rsidR="00184BCA">
                              <w:rPr>
                                <w:rFonts w:ascii="Franklin Gothic Book" w:hAnsi="Franklin Gothic Book"/>
                              </w:rPr>
                              <w:t>xx/xx/</w:t>
                            </w:r>
                            <w:proofErr w:type="spellStart"/>
                            <w:r w:rsidR="00184BCA">
                              <w:rPr>
                                <w:rFonts w:ascii="Franklin Gothic Book" w:hAnsi="Franklin Gothic Book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8F40" id="Rectangle 14" o:spid="_x0000_s1033" style="position:absolute;margin-left:17.4pt;margin-top:28.65pt;width:131pt;height:15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" fillcolor="#a4063e [3204]" strokecolor="#51031e [1604]" strokeweight="2pt">
                <v:textbox>
                  <w:txbxContent>
                    <w:p w14:paraId="2BE2695C" w14:textId="579EE73D" w:rsidR="00453F80" w:rsidRPr="00F32272" w:rsidRDefault="00453F80" w:rsidP="00453F80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Strategic Goal 1</w:t>
                      </w:r>
                    </w:p>
                    <w:p w14:paraId="0619F48B" w14:textId="0A0E5530" w:rsidR="00453F80" w:rsidRPr="00F32272" w:rsidRDefault="00A841D8" w:rsidP="00453F80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We will </w:t>
                      </w:r>
                      <w:r w:rsidR="00021A53" w:rsidRPr="00F32272">
                        <w:rPr>
                          <w:rFonts w:ascii="Franklin Gothic Book" w:hAnsi="Franklin Gothic Book"/>
                        </w:rPr>
                        <w:t xml:space="preserve">re-establish our </w:t>
                      </w:r>
                      <w:r w:rsidR="004F7606" w:rsidRPr="00F32272">
                        <w:rPr>
                          <w:rFonts w:ascii="Franklin Gothic Book" w:hAnsi="Franklin Gothic Book"/>
                        </w:rPr>
                        <w:t xml:space="preserve">pre-Covid </w:t>
                      </w:r>
                      <w:r w:rsidR="00875D45" w:rsidRPr="00F32272">
                        <w:rPr>
                          <w:rFonts w:ascii="Franklin Gothic Book" w:hAnsi="Franklin Gothic Book"/>
                        </w:rPr>
                        <w:t xml:space="preserve">trading </w:t>
                      </w:r>
                      <w:r w:rsidR="004F7606" w:rsidRPr="00F32272">
                        <w:rPr>
                          <w:rFonts w:ascii="Franklin Gothic Book" w:hAnsi="Franklin Gothic Book"/>
                        </w:rPr>
                        <w:t xml:space="preserve">levels by </w:t>
                      </w:r>
                      <w:r w:rsidR="00184BCA">
                        <w:rPr>
                          <w:rFonts w:ascii="Franklin Gothic Book" w:hAnsi="Franklin Gothic Book"/>
                        </w:rPr>
                        <w:t>xx/xx/</w:t>
                      </w:r>
                      <w:proofErr w:type="spellStart"/>
                      <w:r w:rsidR="00184BCA">
                        <w:rPr>
                          <w:rFonts w:ascii="Franklin Gothic Book" w:hAnsi="Franklin Gothic Book"/>
                        </w:rPr>
                        <w:t>xxxx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F64CA95" w14:textId="602C1285" w:rsidR="00321CDE" w:rsidRDefault="00842F9F" w:rsidP="004B7E44">
      <w:pPr>
        <w:pStyle w:val="Heading2"/>
        <w:spacing w:after="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2B77E6" wp14:editId="0BAD463C">
                <wp:simplePos x="0" y="0"/>
                <wp:positionH relativeFrom="margin">
                  <wp:align>center</wp:align>
                </wp:positionH>
                <wp:positionV relativeFrom="paragraph">
                  <wp:posOffset>332105</wp:posOffset>
                </wp:positionV>
                <wp:extent cx="1974850" cy="1746250"/>
                <wp:effectExtent l="0" t="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74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2C086" w14:textId="211F53CA" w:rsidR="00321CDE" w:rsidRPr="00F32272" w:rsidRDefault="008069A0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ABC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B77E6" id="Oval 21" o:spid="_x0000_s1034" style="position:absolute;margin-left:0;margin-top:26.15pt;width:155.5pt;height:137.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" fillcolor="#a4063e [3204]" strokecolor="#51031e [1604]" strokeweight="2pt">
                <v:textbox>
                  <w:txbxContent>
                    <w:p w14:paraId="4CD2C086" w14:textId="211F53CA" w:rsidR="00321CDE" w:rsidRPr="00F32272" w:rsidRDefault="008069A0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ABC Organisation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8E8F" wp14:editId="0A297D7E">
                <wp:simplePos x="0" y="0"/>
                <wp:positionH relativeFrom="column">
                  <wp:posOffset>-1710054</wp:posOffset>
                </wp:positionH>
                <wp:positionV relativeFrom="paragraph">
                  <wp:posOffset>665480</wp:posOffset>
                </wp:positionV>
                <wp:extent cx="3289300" cy="731520"/>
                <wp:effectExtent l="2540" t="0" r="27940" b="27940"/>
                <wp:wrapNone/>
                <wp:docPr id="25" name="Arrow: Curved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9300" cy="73152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85C2A" id="Arrow: Curved Down 25" o:spid="_x0000_s1026" type="#_x0000_t105" style="position:absolute;margin-left:-134.65pt;margin-top:52.4pt;width:259pt;height:57.6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" adj="19198,20999,16200" fillcolor="#a4063e [3204]" strokecolor="#51031e [1604]" strokeweight="2pt"/>
            </w:pict>
          </mc:Fallback>
        </mc:AlternateContent>
      </w:r>
      <w:r w:rsidR="008B56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E087E" wp14:editId="5B0E3809">
                <wp:simplePos x="0" y="0"/>
                <wp:positionH relativeFrom="column">
                  <wp:posOffset>4756468</wp:posOffset>
                </wp:positionH>
                <wp:positionV relativeFrom="paragraph">
                  <wp:posOffset>594677</wp:posOffset>
                </wp:positionV>
                <wp:extent cx="3229610" cy="737235"/>
                <wp:effectExtent l="7937" t="0" r="16828" b="0"/>
                <wp:wrapNone/>
                <wp:docPr id="23" name="Arrow: Curved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29610" cy="73723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80D5" id="Arrow: Curved Down 23" o:spid="_x0000_s1026" type="#_x0000_t105" style="position:absolute;margin-left:374.55pt;margin-top:46.8pt;width:254.3pt;height:58.0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" adj="19135,20984,16200" fillcolor="#a4063e [3204]" strokecolor="#51031e [1604]" strokeweight="2pt"/>
            </w:pict>
          </mc:Fallback>
        </mc:AlternateContent>
      </w:r>
    </w:p>
    <w:p w14:paraId="5CBF74A0" w14:textId="66BE9369" w:rsidR="00321CDE" w:rsidRDefault="00321CDE" w:rsidP="004B7E44">
      <w:pPr>
        <w:pStyle w:val="Heading2"/>
        <w:spacing w:after="500"/>
      </w:pPr>
    </w:p>
    <w:p w14:paraId="268428C6" w14:textId="20E9620D" w:rsidR="00321CDE" w:rsidRDefault="00321CDE" w:rsidP="004B7E44">
      <w:pPr>
        <w:pStyle w:val="Heading2"/>
        <w:spacing w:after="500"/>
      </w:pPr>
    </w:p>
    <w:p w14:paraId="0FDD6CA5" w14:textId="382A16E9" w:rsidR="00021A53" w:rsidRDefault="00E6094E">
      <w:pPr>
        <w:spacing w:after="200"/>
        <w:rPr>
          <w:rFonts w:asciiTheme="majorHAnsi" w:eastAsia="Times New Roman" w:hAnsiTheme="majorHAnsi" w:cs="Times New Roman"/>
          <w:b/>
          <w:color w:val="auto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B11E14" wp14:editId="131E5992">
                <wp:simplePos x="0" y="0"/>
                <wp:positionH relativeFrom="column">
                  <wp:posOffset>709930</wp:posOffset>
                </wp:positionH>
                <wp:positionV relativeFrom="paragraph">
                  <wp:posOffset>55880</wp:posOffset>
                </wp:positionV>
                <wp:extent cx="1663700" cy="1971675"/>
                <wp:effectExtent l="0" t="0" r="1270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CDE3B" w14:textId="25C158E8" w:rsidR="00321CDE" w:rsidRPr="00F32272" w:rsidRDefault="00321CDE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Strategic Goal </w:t>
                            </w:r>
                            <w:r w:rsidR="00E6094E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</w:p>
                          <w:p w14:paraId="45964B36" w14:textId="77777777" w:rsidR="00321CDE" w:rsidRPr="00F32272" w:rsidRDefault="00A841D8" w:rsidP="008B56F7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We will</w:t>
                            </w:r>
                            <w:r w:rsidR="008B56F7" w:rsidRPr="00F32272">
                              <w:rPr>
                                <w:rFonts w:ascii="Franklin Gothic Book" w:hAnsi="Franklin Gothic Book"/>
                              </w:rPr>
                              <w:t xml:space="preserve"> establish</w:t>
                            </w:r>
                            <w:r w:rsidR="005E6C0C">
                              <w:rPr>
                                <w:rFonts w:ascii="Franklin Gothic Book" w:hAnsi="Franklin Gothic Book"/>
                              </w:rPr>
                              <w:t>….</w:t>
                            </w:r>
                          </w:p>
                          <w:p w14:paraId="31D01EED" w14:textId="77777777" w:rsidR="00B071FD" w:rsidRDefault="00B071FD"/>
                          <w:p w14:paraId="57B5991B" w14:textId="183F2871" w:rsidR="00321CDE" w:rsidRPr="00F32272" w:rsidRDefault="00321CDE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Strategic Goal </w:t>
                            </w:r>
                            <w:r w:rsidR="00E6094E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</w:p>
                          <w:p w14:paraId="6CBF79AC" w14:textId="12D9E20C" w:rsidR="00321CDE" w:rsidRPr="00F32272" w:rsidRDefault="00A841D8" w:rsidP="008B56F7">
                            <w:pPr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We will</w:t>
                            </w:r>
                            <w:r w:rsidR="008B56F7" w:rsidRPr="00F32272">
                              <w:rPr>
                                <w:rFonts w:ascii="Franklin Gothic Book" w:hAnsi="Franklin Gothic Book"/>
                              </w:rPr>
                              <w:t xml:space="preserve"> establish</w:t>
                            </w:r>
                            <w:r w:rsidR="005E6C0C">
                              <w:rPr>
                                <w:rFonts w:ascii="Franklin Gothic Book" w:hAnsi="Franklin Gothic Book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11E14" id="Rectangle 19" o:spid="_x0000_s1035" style="position:absolute;margin-left:55.9pt;margin-top:4.4pt;width:131pt;height:15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" fillcolor="#a4063e [3204]" strokecolor="#51031e [1604]" strokeweight="2pt">
                <v:textbox>
                  <w:txbxContent>
                    <w:p w14:paraId="226CDE3B" w14:textId="25C158E8" w:rsidR="00321CDE" w:rsidRPr="00F32272" w:rsidRDefault="00321CDE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Strategic Goal </w:t>
                      </w:r>
                      <w:r w:rsidR="00E6094E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5</w:t>
                      </w:r>
                    </w:p>
                    <w:p w14:paraId="45964B36" w14:textId="77777777" w:rsidR="00321CDE" w:rsidRPr="00F32272" w:rsidRDefault="00A841D8" w:rsidP="008B56F7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We will</w:t>
                      </w:r>
                      <w:r w:rsidR="008B56F7" w:rsidRPr="00F32272">
                        <w:rPr>
                          <w:rFonts w:ascii="Franklin Gothic Book" w:hAnsi="Franklin Gothic Book"/>
                        </w:rPr>
                        <w:t xml:space="preserve"> establish</w:t>
                      </w:r>
                      <w:r w:rsidR="005E6C0C">
                        <w:rPr>
                          <w:rFonts w:ascii="Franklin Gothic Book" w:hAnsi="Franklin Gothic Book"/>
                        </w:rPr>
                        <w:t>….</w:t>
                      </w:r>
                    </w:p>
                    <w:p w14:paraId="31D01EED" w14:textId="77777777" w:rsidR="00B071FD" w:rsidRDefault="00B071FD"/>
                    <w:p w14:paraId="57B5991B" w14:textId="183F2871" w:rsidR="00321CDE" w:rsidRPr="00F32272" w:rsidRDefault="00321CDE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Strategic Goal </w:t>
                      </w:r>
                      <w:r w:rsidR="00E6094E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5</w:t>
                      </w:r>
                    </w:p>
                    <w:p w14:paraId="6CBF79AC" w14:textId="12D9E20C" w:rsidR="00321CDE" w:rsidRPr="00F32272" w:rsidRDefault="00A841D8" w:rsidP="008B56F7">
                      <w:pPr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We will</w:t>
                      </w:r>
                      <w:r w:rsidR="008B56F7" w:rsidRPr="00F32272">
                        <w:rPr>
                          <w:rFonts w:ascii="Franklin Gothic Book" w:hAnsi="Franklin Gothic Book"/>
                        </w:rPr>
                        <w:t xml:space="preserve"> establish</w:t>
                      </w:r>
                      <w:r w:rsidR="005E6C0C">
                        <w:rPr>
                          <w:rFonts w:ascii="Franklin Gothic Book" w:hAnsi="Franklin Gothic Book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8F523F" wp14:editId="512F572D">
                <wp:simplePos x="0" y="0"/>
                <wp:positionH relativeFrom="column">
                  <wp:posOffset>3735705</wp:posOffset>
                </wp:positionH>
                <wp:positionV relativeFrom="paragraph">
                  <wp:posOffset>63500</wp:posOffset>
                </wp:positionV>
                <wp:extent cx="1663700" cy="2000250"/>
                <wp:effectExtent l="0" t="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000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468B8" w14:textId="64ACD906" w:rsidR="00321CDE" w:rsidRPr="00F32272" w:rsidRDefault="00321CDE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Strategic Goal </w:t>
                            </w:r>
                            <w:r w:rsidR="00DF7290"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14:paraId="4EC24AF0" w14:textId="77777777" w:rsidR="009E1633" w:rsidRPr="00F32272" w:rsidRDefault="00A841D8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We will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="00BC155C" w:rsidRPr="00F32272">
                              <w:rPr>
                                <w:rFonts w:ascii="Franklin Gothic Book" w:hAnsi="Franklin Gothic Book"/>
                              </w:rPr>
                              <w:t xml:space="preserve">achieve the highest 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</w:rPr>
                              <w:t>standards of corporate responsibility and b</w:t>
                            </w:r>
                            <w:r w:rsidR="00BC155C" w:rsidRPr="00F32272">
                              <w:rPr>
                                <w:rFonts w:ascii="Franklin Gothic Book" w:hAnsi="Franklin Gothic Book"/>
                              </w:rPr>
                              <w:t xml:space="preserve">e recognised as a </w:t>
                            </w:r>
                            <w:r w:rsidR="00842F9F" w:rsidRPr="00F32272">
                              <w:rPr>
                                <w:rFonts w:ascii="Franklin Gothic Book" w:hAnsi="Franklin Gothic Book"/>
                              </w:rPr>
                              <w:t>top sustainable organisation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0EC1A8D7" w14:textId="77777777" w:rsidR="00B071FD" w:rsidRDefault="00B071FD"/>
                          <w:p w14:paraId="40329184" w14:textId="3676F6CE" w:rsidR="00321CDE" w:rsidRPr="00F32272" w:rsidRDefault="00321CDE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Strategic Goal </w:t>
                            </w:r>
                            <w:r w:rsidR="00DF7290"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14:paraId="560EA37B" w14:textId="22651090" w:rsidR="009E1633" w:rsidRPr="00F32272" w:rsidRDefault="00A841D8" w:rsidP="00321CDE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We will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="00BC155C" w:rsidRPr="00F32272">
                              <w:rPr>
                                <w:rFonts w:ascii="Franklin Gothic Book" w:hAnsi="Franklin Gothic Book"/>
                              </w:rPr>
                              <w:t xml:space="preserve">achieve the highest 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</w:rPr>
                              <w:t>standards of corporate responsibility and b</w:t>
                            </w:r>
                            <w:r w:rsidR="00BC155C" w:rsidRPr="00F32272">
                              <w:rPr>
                                <w:rFonts w:ascii="Franklin Gothic Book" w:hAnsi="Franklin Gothic Book"/>
                              </w:rPr>
                              <w:t xml:space="preserve">e recognised as a </w:t>
                            </w:r>
                            <w:r w:rsidR="00842F9F" w:rsidRPr="00F32272">
                              <w:rPr>
                                <w:rFonts w:ascii="Franklin Gothic Book" w:hAnsi="Franklin Gothic Book"/>
                              </w:rPr>
                              <w:t>top sustainable organisation</w:t>
                            </w:r>
                            <w:r w:rsidR="009E1633" w:rsidRPr="00F32272"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F523F" id="Rectangle 18" o:spid="_x0000_s1036" style="position:absolute;margin-left:294.15pt;margin-top:5pt;width:131pt;height:15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" fillcolor="#a4063e [3204]" strokecolor="#51031e [1604]" strokeweight="2pt">
                <v:textbox>
                  <w:txbxContent>
                    <w:p w14:paraId="6BD468B8" w14:textId="64ACD906" w:rsidR="00321CDE" w:rsidRPr="00F32272" w:rsidRDefault="00321CDE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Strategic Goal </w:t>
                      </w:r>
                      <w:r w:rsidR="00DF7290"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4</w:t>
                      </w:r>
                    </w:p>
                    <w:p w14:paraId="4EC24AF0" w14:textId="77777777" w:rsidR="009E1633" w:rsidRPr="00F32272" w:rsidRDefault="00A841D8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We will</w:t>
                      </w:r>
                      <w:r w:rsidR="009E1633" w:rsidRPr="00F32272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="00BC155C" w:rsidRPr="00F32272">
                        <w:rPr>
                          <w:rFonts w:ascii="Franklin Gothic Book" w:hAnsi="Franklin Gothic Book"/>
                        </w:rPr>
                        <w:t xml:space="preserve">achieve the highest </w:t>
                      </w:r>
                      <w:r w:rsidR="009E1633" w:rsidRPr="00F32272">
                        <w:rPr>
                          <w:rFonts w:ascii="Franklin Gothic Book" w:hAnsi="Franklin Gothic Book"/>
                        </w:rPr>
                        <w:t>standards of corporate responsibility and b</w:t>
                      </w:r>
                      <w:r w:rsidR="00BC155C" w:rsidRPr="00F32272">
                        <w:rPr>
                          <w:rFonts w:ascii="Franklin Gothic Book" w:hAnsi="Franklin Gothic Book"/>
                        </w:rPr>
                        <w:t xml:space="preserve">e recognised as a </w:t>
                      </w:r>
                      <w:r w:rsidR="00842F9F" w:rsidRPr="00F32272">
                        <w:rPr>
                          <w:rFonts w:ascii="Franklin Gothic Book" w:hAnsi="Franklin Gothic Book"/>
                        </w:rPr>
                        <w:t>top sustainable organisation</w:t>
                      </w:r>
                      <w:r w:rsidR="009E1633"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0EC1A8D7" w14:textId="77777777" w:rsidR="00B071FD" w:rsidRDefault="00B071FD"/>
                    <w:p w14:paraId="40329184" w14:textId="3676F6CE" w:rsidR="00321CDE" w:rsidRPr="00F32272" w:rsidRDefault="00321CDE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Strategic Goal </w:t>
                      </w:r>
                      <w:r w:rsidR="00DF7290"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>4</w:t>
                      </w:r>
                    </w:p>
                    <w:p w14:paraId="560EA37B" w14:textId="22651090" w:rsidR="009E1633" w:rsidRPr="00F32272" w:rsidRDefault="00A841D8" w:rsidP="00321CDE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We will</w:t>
                      </w:r>
                      <w:r w:rsidR="009E1633" w:rsidRPr="00F32272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="00BC155C" w:rsidRPr="00F32272">
                        <w:rPr>
                          <w:rFonts w:ascii="Franklin Gothic Book" w:hAnsi="Franklin Gothic Book"/>
                        </w:rPr>
                        <w:t xml:space="preserve">achieve the highest </w:t>
                      </w:r>
                      <w:r w:rsidR="009E1633" w:rsidRPr="00F32272">
                        <w:rPr>
                          <w:rFonts w:ascii="Franklin Gothic Book" w:hAnsi="Franklin Gothic Book"/>
                        </w:rPr>
                        <w:t>standards of corporate responsibility and b</w:t>
                      </w:r>
                      <w:r w:rsidR="00BC155C" w:rsidRPr="00F32272">
                        <w:rPr>
                          <w:rFonts w:ascii="Franklin Gothic Book" w:hAnsi="Franklin Gothic Book"/>
                        </w:rPr>
                        <w:t xml:space="preserve">e recognised as a </w:t>
                      </w:r>
                      <w:r w:rsidR="00842F9F" w:rsidRPr="00F32272">
                        <w:rPr>
                          <w:rFonts w:ascii="Franklin Gothic Book" w:hAnsi="Franklin Gothic Book"/>
                        </w:rPr>
                        <w:t>top sustainable organisation</w:t>
                      </w:r>
                      <w:r w:rsidR="009E1633" w:rsidRPr="00F32272"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452D1" wp14:editId="43344E08">
                <wp:simplePos x="0" y="0"/>
                <wp:positionH relativeFrom="margin">
                  <wp:align>center</wp:align>
                </wp:positionH>
                <wp:positionV relativeFrom="paragraph">
                  <wp:posOffset>2174875</wp:posOffset>
                </wp:positionV>
                <wp:extent cx="4241800" cy="819150"/>
                <wp:effectExtent l="0" t="0" r="25400" b="19050"/>
                <wp:wrapNone/>
                <wp:docPr id="24" name="Arrow: Curved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1800" cy="8191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90B6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4" o:spid="_x0000_s1026" type="#_x0000_t105" style="position:absolute;margin-left:0;margin-top:171.25pt;width:334pt;height:64.5pt;rotation:18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" adj="19514,21078,16200" fillcolor="#a4063e [3204]" strokecolor="#51031e [1604]" strokeweight="2pt">
                <w10:wrap anchorx="margin"/>
              </v:shape>
            </w:pict>
          </mc:Fallback>
        </mc:AlternateContent>
      </w:r>
      <w:r w:rsidR="00021A53">
        <w:rPr>
          <w:b/>
          <w:i/>
          <w:sz w:val="44"/>
        </w:rPr>
        <w:br w:type="page"/>
      </w:r>
    </w:p>
    <w:p w14:paraId="267867E3" w14:textId="018ACCA5" w:rsidR="00A40609" w:rsidRDefault="00A40609" w:rsidP="00A40609">
      <w:pPr>
        <w:spacing w:after="2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A2FCA5" wp14:editId="059B1A46">
                <wp:simplePos x="0" y="0"/>
                <wp:positionH relativeFrom="margin">
                  <wp:posOffset>241300</wp:posOffset>
                </wp:positionH>
                <wp:positionV relativeFrom="paragraph">
                  <wp:posOffset>8890</wp:posOffset>
                </wp:positionV>
                <wp:extent cx="5549900" cy="914400"/>
                <wp:effectExtent l="0" t="0" r="127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C4EB8" w14:textId="77777777" w:rsidR="003E1FB6" w:rsidRPr="00F32272" w:rsidRDefault="003E1FB6" w:rsidP="003E1FB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Strategic Goal 1</w:t>
                            </w:r>
                          </w:p>
                          <w:p w14:paraId="4744B99E" w14:textId="77777777" w:rsidR="00842F9F" w:rsidRPr="00F32272" w:rsidRDefault="00A841D8" w:rsidP="00842F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842F9F" w:rsidRPr="00F32272">
                              <w:rPr>
                                <w:rFonts w:asciiTheme="majorHAnsi" w:hAnsiTheme="majorHAnsi"/>
                              </w:rPr>
                              <w:t xml:space="preserve"> re-establish our pre-Covid</w:t>
                            </w:r>
                            <w:r w:rsidR="00875D45" w:rsidRPr="00F32272">
                              <w:rPr>
                                <w:rFonts w:asciiTheme="majorHAnsi" w:hAnsiTheme="majorHAnsi"/>
                              </w:rPr>
                              <w:t xml:space="preserve"> trading</w:t>
                            </w:r>
                            <w:r w:rsidR="00842F9F" w:rsidRPr="00F32272">
                              <w:rPr>
                                <w:rFonts w:asciiTheme="majorHAnsi" w:hAnsiTheme="majorHAnsi"/>
                              </w:rPr>
                              <w:t xml:space="preserve"> levels b</w:t>
                            </w:r>
                            <w:r w:rsidR="00DD5293">
                              <w:rPr>
                                <w:rFonts w:asciiTheme="majorHAnsi" w:hAnsiTheme="majorHAnsi"/>
                              </w:rPr>
                              <w:t>y xx/xx/</w:t>
                            </w:r>
                            <w:proofErr w:type="spellStart"/>
                            <w:r w:rsidR="00DD5293">
                              <w:rPr>
                                <w:rFonts w:asciiTheme="majorHAnsi" w:hAnsiTheme="majorHAnsi"/>
                              </w:rPr>
                              <w:t>xxxx</w:t>
                            </w:r>
                            <w:proofErr w:type="spellEnd"/>
                          </w:p>
                          <w:p w14:paraId="3291B4E5" w14:textId="77777777" w:rsidR="003E1FB6" w:rsidRPr="003E1FB6" w:rsidRDefault="003E1FB6" w:rsidP="00842F9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AD58E82" w14:textId="77777777" w:rsidR="00B071FD" w:rsidRDefault="00B071FD"/>
                          <w:p w14:paraId="7D53E1CB" w14:textId="0DC8D87D" w:rsidR="003E1FB6" w:rsidRPr="00F32272" w:rsidRDefault="003E1FB6" w:rsidP="003E1FB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Strategic Goal 1</w:t>
                            </w:r>
                          </w:p>
                          <w:p w14:paraId="030A01DE" w14:textId="62EE2902" w:rsidR="00842F9F" w:rsidRPr="00F32272" w:rsidRDefault="00A841D8" w:rsidP="00842F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842F9F" w:rsidRPr="00F32272">
                              <w:rPr>
                                <w:rFonts w:asciiTheme="majorHAnsi" w:hAnsiTheme="majorHAnsi"/>
                              </w:rPr>
                              <w:t xml:space="preserve"> re-establish our pre-Covid</w:t>
                            </w:r>
                            <w:r w:rsidR="00875D45" w:rsidRPr="00F32272">
                              <w:rPr>
                                <w:rFonts w:asciiTheme="majorHAnsi" w:hAnsiTheme="majorHAnsi"/>
                              </w:rPr>
                              <w:t xml:space="preserve"> trading</w:t>
                            </w:r>
                            <w:r w:rsidR="00842F9F" w:rsidRPr="00F32272">
                              <w:rPr>
                                <w:rFonts w:asciiTheme="majorHAnsi" w:hAnsiTheme="majorHAnsi"/>
                              </w:rPr>
                              <w:t xml:space="preserve"> levels b</w:t>
                            </w:r>
                            <w:r w:rsidR="00DD5293">
                              <w:rPr>
                                <w:rFonts w:asciiTheme="majorHAnsi" w:hAnsiTheme="majorHAnsi"/>
                              </w:rPr>
                              <w:t>y xx/xx/</w:t>
                            </w:r>
                            <w:proofErr w:type="spellStart"/>
                            <w:r w:rsidR="00DD5293">
                              <w:rPr>
                                <w:rFonts w:asciiTheme="majorHAnsi" w:hAnsiTheme="majorHAnsi"/>
                              </w:rPr>
                              <w:t>xxxx</w:t>
                            </w:r>
                            <w:proofErr w:type="spellEnd"/>
                          </w:p>
                          <w:p w14:paraId="160A15D8" w14:textId="612FD4F7" w:rsidR="003E1FB6" w:rsidRPr="003E1FB6" w:rsidRDefault="003E1FB6" w:rsidP="00842F9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2FCA5" id="Rectangle 26" o:spid="_x0000_s1037" style="position:absolute;margin-left:19pt;margin-top:.7pt;width:437pt;height:1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" fillcolor="#a4063e [3204]" strokecolor="#51031e [1604]" strokeweight="2pt">
                <v:textbox>
                  <w:txbxContent>
                    <w:p w14:paraId="435C4EB8" w14:textId="77777777" w:rsidR="003E1FB6" w:rsidRPr="00F32272" w:rsidRDefault="003E1FB6" w:rsidP="003E1FB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Strategic Goal 1</w:t>
                      </w:r>
                    </w:p>
                    <w:p w14:paraId="4744B99E" w14:textId="77777777" w:rsidR="00842F9F" w:rsidRPr="00F32272" w:rsidRDefault="00A841D8" w:rsidP="00842F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842F9F" w:rsidRPr="00F32272">
                        <w:rPr>
                          <w:rFonts w:asciiTheme="majorHAnsi" w:hAnsiTheme="majorHAnsi"/>
                        </w:rPr>
                        <w:t xml:space="preserve"> re-establish our pre-Covid</w:t>
                      </w:r>
                      <w:r w:rsidR="00875D45" w:rsidRPr="00F32272">
                        <w:rPr>
                          <w:rFonts w:asciiTheme="majorHAnsi" w:hAnsiTheme="majorHAnsi"/>
                        </w:rPr>
                        <w:t xml:space="preserve"> trading</w:t>
                      </w:r>
                      <w:r w:rsidR="00842F9F" w:rsidRPr="00F32272">
                        <w:rPr>
                          <w:rFonts w:asciiTheme="majorHAnsi" w:hAnsiTheme="majorHAnsi"/>
                        </w:rPr>
                        <w:t xml:space="preserve"> levels b</w:t>
                      </w:r>
                      <w:r w:rsidR="00DD5293">
                        <w:rPr>
                          <w:rFonts w:asciiTheme="majorHAnsi" w:hAnsiTheme="majorHAnsi"/>
                        </w:rPr>
                        <w:t>y xx/xx/</w:t>
                      </w:r>
                      <w:proofErr w:type="spellStart"/>
                      <w:r w:rsidR="00DD5293">
                        <w:rPr>
                          <w:rFonts w:asciiTheme="majorHAnsi" w:hAnsiTheme="majorHAnsi"/>
                        </w:rPr>
                        <w:t>xxxx</w:t>
                      </w:r>
                      <w:proofErr w:type="spellEnd"/>
                    </w:p>
                    <w:p w14:paraId="3291B4E5" w14:textId="77777777" w:rsidR="003E1FB6" w:rsidRPr="003E1FB6" w:rsidRDefault="003E1FB6" w:rsidP="00842F9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AD58E82" w14:textId="77777777" w:rsidR="00B071FD" w:rsidRDefault="00B071FD"/>
                    <w:p w14:paraId="7D53E1CB" w14:textId="0DC8D87D" w:rsidR="003E1FB6" w:rsidRPr="00F32272" w:rsidRDefault="003E1FB6" w:rsidP="003E1FB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Strategic Goal 1</w:t>
                      </w:r>
                    </w:p>
                    <w:p w14:paraId="030A01DE" w14:textId="62EE2902" w:rsidR="00842F9F" w:rsidRPr="00F32272" w:rsidRDefault="00A841D8" w:rsidP="00842F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842F9F" w:rsidRPr="00F32272">
                        <w:rPr>
                          <w:rFonts w:asciiTheme="majorHAnsi" w:hAnsiTheme="majorHAnsi"/>
                        </w:rPr>
                        <w:t xml:space="preserve"> re-establish our pre-Covid</w:t>
                      </w:r>
                      <w:r w:rsidR="00875D45" w:rsidRPr="00F32272">
                        <w:rPr>
                          <w:rFonts w:asciiTheme="majorHAnsi" w:hAnsiTheme="majorHAnsi"/>
                        </w:rPr>
                        <w:t xml:space="preserve"> trading</w:t>
                      </w:r>
                      <w:r w:rsidR="00842F9F" w:rsidRPr="00F32272">
                        <w:rPr>
                          <w:rFonts w:asciiTheme="majorHAnsi" w:hAnsiTheme="majorHAnsi"/>
                        </w:rPr>
                        <w:t xml:space="preserve"> levels b</w:t>
                      </w:r>
                      <w:r w:rsidR="00DD5293">
                        <w:rPr>
                          <w:rFonts w:asciiTheme="majorHAnsi" w:hAnsiTheme="majorHAnsi"/>
                        </w:rPr>
                        <w:t>y xx/xx/</w:t>
                      </w:r>
                      <w:proofErr w:type="spellStart"/>
                      <w:r w:rsidR="00DD5293">
                        <w:rPr>
                          <w:rFonts w:asciiTheme="majorHAnsi" w:hAnsiTheme="majorHAnsi"/>
                        </w:rPr>
                        <w:t>xxxx</w:t>
                      </w:r>
                      <w:proofErr w:type="spellEnd"/>
                    </w:p>
                    <w:p w14:paraId="160A15D8" w14:textId="612FD4F7" w:rsidR="003E1FB6" w:rsidRPr="003E1FB6" w:rsidRDefault="003E1FB6" w:rsidP="00842F9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6E0C1F" w14:textId="23357360" w:rsidR="00A40609" w:rsidRDefault="00A40609" w:rsidP="00A40609">
      <w:pPr>
        <w:spacing w:after="200"/>
      </w:pPr>
    </w:p>
    <w:p w14:paraId="65408FCC" w14:textId="46D853FE" w:rsidR="00A40609" w:rsidRDefault="00A40609" w:rsidP="00A40609">
      <w:pPr>
        <w:spacing w:after="200"/>
      </w:pPr>
    </w:p>
    <w:p w14:paraId="07E428DD" w14:textId="79055F70" w:rsidR="00035010" w:rsidRDefault="006C7994" w:rsidP="00275139">
      <w:pPr>
        <w:spacing w:after="200"/>
        <w:ind w:left="1560" w:hanging="1560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</w:t>
      </w:r>
      <w:r w:rsidR="0003501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1.1: To respond effectively to the needs and aspirations of our </w:t>
      </w:r>
      <w:r w:rsidR="0091072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key </w:t>
      </w:r>
      <w:r w:rsidR="0003501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stakeholders</w:t>
      </w:r>
    </w:p>
    <w:p w14:paraId="57005736" w14:textId="3B64DA19" w:rsidR="00035010" w:rsidRDefault="00275139" w:rsidP="00035010">
      <w:pPr>
        <w:spacing w:after="200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Objective </w:t>
      </w:r>
      <w:r w:rsidR="0003501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1.2: To ensure </w:t>
      </w:r>
      <w:r w:rsidR="0091072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our</w:t>
      </w:r>
      <w:r w:rsidR="0003501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services and activities are delivered to the highest standards</w:t>
      </w:r>
    </w:p>
    <w:p w14:paraId="0BBABEDC" w14:textId="0379C380" w:rsidR="00E94B5F" w:rsidRDefault="00275139" w:rsidP="00275139">
      <w:pPr>
        <w:spacing w:after="200"/>
        <w:ind w:left="1560" w:hanging="1560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Objective </w:t>
      </w:r>
      <w:r w:rsidR="00035010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1.3: To increase awareness of</w:t>
      </w:r>
      <w:r w:rsidR="005E6C0C">
        <w:rPr>
          <w:rFonts w:ascii="Franklin Gothic Book" w:hAnsi="Franklin Gothic Book"/>
          <w:b/>
          <w:bCs/>
          <w:color w:val="auto"/>
          <w:sz w:val="24"/>
          <w:szCs w:val="24"/>
        </w:rPr>
        <w:t>…..</w:t>
      </w:r>
    </w:p>
    <w:p w14:paraId="6D48A952" w14:textId="77777777" w:rsidR="008069A0" w:rsidRPr="00545DF0" w:rsidRDefault="008069A0" w:rsidP="00275139">
      <w:pPr>
        <w:spacing w:after="200"/>
        <w:ind w:left="1560" w:hanging="1560"/>
        <w:rPr>
          <w:rFonts w:ascii="Franklin Gothic Book" w:hAnsi="Franklin Gothic Book"/>
          <w:b/>
          <w:bCs/>
          <w:color w:val="auto"/>
          <w:sz w:val="24"/>
          <w:szCs w:val="24"/>
        </w:rPr>
      </w:pPr>
    </w:p>
    <w:p w14:paraId="3C37F95D" w14:textId="582220C0" w:rsidR="000A12E4" w:rsidRDefault="0004409C" w:rsidP="00A40609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95C74A" wp14:editId="7F755418">
                <wp:simplePos x="0" y="0"/>
                <wp:positionH relativeFrom="margin">
                  <wp:posOffset>230505</wp:posOffset>
                </wp:positionH>
                <wp:positionV relativeFrom="paragraph">
                  <wp:posOffset>9525</wp:posOffset>
                </wp:positionV>
                <wp:extent cx="5549900" cy="914400"/>
                <wp:effectExtent l="0" t="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47DC4" w14:textId="7453D76F" w:rsidR="00F37831" w:rsidRPr="00F32272" w:rsidRDefault="00F37831" w:rsidP="00F378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 w:rsidR="00DF18F9"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</w:p>
                          <w:p w14:paraId="44F9A3B1" w14:textId="77777777" w:rsidR="003D0885" w:rsidRPr="00F32272" w:rsidRDefault="00A841D8" w:rsidP="003D088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3D0885" w:rsidRPr="00F32272">
                              <w:rPr>
                                <w:rFonts w:asciiTheme="majorHAnsi" w:hAnsiTheme="majorHAnsi"/>
                              </w:rPr>
                              <w:t xml:space="preserve"> become the top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</w:t>
                            </w:r>
                          </w:p>
                          <w:p w14:paraId="38098ED3" w14:textId="77777777" w:rsidR="00F37831" w:rsidRPr="003E1FB6" w:rsidRDefault="00F37831" w:rsidP="003D088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1B9001A" w14:textId="77777777" w:rsidR="00B071FD" w:rsidRDefault="00B071FD"/>
                          <w:p w14:paraId="5A10FE5D" w14:textId="1145E247" w:rsidR="00F37831" w:rsidRPr="00F32272" w:rsidRDefault="00F37831" w:rsidP="00F378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 w:rsidR="00DF18F9"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</w:p>
                          <w:p w14:paraId="1C5A6AE3" w14:textId="4ED43DD3" w:rsidR="003D0885" w:rsidRPr="00F32272" w:rsidRDefault="00A841D8" w:rsidP="003D088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3D0885" w:rsidRPr="00F32272">
                              <w:rPr>
                                <w:rFonts w:asciiTheme="majorHAnsi" w:hAnsiTheme="majorHAnsi"/>
                              </w:rPr>
                              <w:t xml:space="preserve"> become the top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</w:t>
                            </w:r>
                          </w:p>
                          <w:p w14:paraId="58FB0EB9" w14:textId="62777899" w:rsidR="00F37831" w:rsidRPr="003E1FB6" w:rsidRDefault="00F37831" w:rsidP="003D088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5C74A" id="Rectangle 27" o:spid="_x0000_s1038" style="position:absolute;margin-left:18.15pt;margin-top:.75pt;width:437pt;height:1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" fillcolor="#a4063e [3204]" strokecolor="#51031e [1604]" strokeweight="2pt">
                <v:textbox>
                  <w:txbxContent>
                    <w:p w14:paraId="5A247DC4" w14:textId="7453D76F" w:rsidR="00F37831" w:rsidRPr="00F32272" w:rsidRDefault="00F37831" w:rsidP="00F3783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 w:rsidR="00DF18F9"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2</w:t>
                      </w:r>
                    </w:p>
                    <w:p w14:paraId="44F9A3B1" w14:textId="77777777" w:rsidR="003D0885" w:rsidRPr="00F32272" w:rsidRDefault="00A841D8" w:rsidP="003D088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3D0885" w:rsidRPr="00F32272">
                        <w:rPr>
                          <w:rFonts w:asciiTheme="majorHAnsi" w:hAnsiTheme="majorHAnsi"/>
                        </w:rPr>
                        <w:t xml:space="preserve"> become the top</w:t>
                      </w:r>
                      <w:r>
                        <w:rPr>
                          <w:rFonts w:asciiTheme="majorHAnsi" w:hAnsiTheme="majorHAnsi"/>
                        </w:rPr>
                        <w:t>……</w:t>
                      </w:r>
                    </w:p>
                    <w:p w14:paraId="38098ED3" w14:textId="77777777" w:rsidR="00F37831" w:rsidRPr="003E1FB6" w:rsidRDefault="00F37831" w:rsidP="003D088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61B9001A" w14:textId="77777777" w:rsidR="00B071FD" w:rsidRDefault="00B071FD"/>
                    <w:p w14:paraId="5A10FE5D" w14:textId="1145E247" w:rsidR="00F37831" w:rsidRPr="00F32272" w:rsidRDefault="00F37831" w:rsidP="00F3783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 w:rsidR="00DF18F9"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2</w:t>
                      </w:r>
                    </w:p>
                    <w:p w14:paraId="1C5A6AE3" w14:textId="4ED43DD3" w:rsidR="003D0885" w:rsidRPr="00F32272" w:rsidRDefault="00A841D8" w:rsidP="003D088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3D0885" w:rsidRPr="00F32272">
                        <w:rPr>
                          <w:rFonts w:asciiTheme="majorHAnsi" w:hAnsiTheme="majorHAnsi"/>
                        </w:rPr>
                        <w:t xml:space="preserve"> become the top</w:t>
                      </w:r>
                      <w:r>
                        <w:rPr>
                          <w:rFonts w:asciiTheme="majorHAnsi" w:hAnsiTheme="majorHAnsi"/>
                        </w:rPr>
                        <w:t>……</w:t>
                      </w:r>
                    </w:p>
                    <w:p w14:paraId="58FB0EB9" w14:textId="62777899" w:rsidR="00F37831" w:rsidRPr="003E1FB6" w:rsidRDefault="00F37831" w:rsidP="003D088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753E6A" w14:textId="77777777" w:rsidR="003D0885" w:rsidRDefault="003D0885">
      <w:pPr>
        <w:spacing w:after="200"/>
      </w:pPr>
    </w:p>
    <w:p w14:paraId="10182414" w14:textId="7DEC025B" w:rsidR="003D0885" w:rsidRDefault="003D0885">
      <w:pPr>
        <w:spacing w:after="200"/>
      </w:pPr>
    </w:p>
    <w:p w14:paraId="3297D043" w14:textId="21285118" w:rsidR="00393A48" w:rsidRDefault="00AB4F9F" w:rsidP="00393A48">
      <w:pPr>
        <w:spacing w:after="200"/>
        <w:ind w:left="993" w:hanging="993"/>
        <w:rPr>
          <w:rFonts w:asciiTheme="majorHAnsi" w:hAnsiTheme="majorHAnsi"/>
          <w:b/>
          <w:bCs/>
          <w:color w:val="auto"/>
          <w:sz w:val="24"/>
          <w:szCs w:val="24"/>
          <w:lang w:val="en-GB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Objective</w:t>
      </w:r>
      <w:r w:rsidR="00814071" w:rsidRPr="00545DF0">
        <w:rPr>
          <w:rFonts w:asciiTheme="majorHAnsi" w:hAnsiTheme="majorHAnsi"/>
          <w:b/>
          <w:bCs/>
          <w:color w:val="auto"/>
          <w:sz w:val="24"/>
          <w:szCs w:val="24"/>
        </w:rPr>
        <w:t xml:space="preserve"> 2.1: </w:t>
      </w:r>
      <w:r w:rsidR="00393A48" w:rsidRPr="00545DF0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 xml:space="preserve">To be identified as the number one </w:t>
      </w:r>
      <w:r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……</w:t>
      </w:r>
    </w:p>
    <w:p w14:paraId="74A1E73F" w14:textId="187FD089" w:rsidR="00441CDD" w:rsidRDefault="00AB4F9F" w:rsidP="00441CDD">
      <w:pPr>
        <w:spacing w:after="200"/>
        <w:ind w:left="993" w:hanging="993"/>
        <w:rPr>
          <w:rFonts w:asciiTheme="majorHAnsi" w:hAnsiTheme="majorHAnsi"/>
          <w:b/>
          <w:bCs/>
          <w:color w:val="auto"/>
          <w:sz w:val="24"/>
          <w:szCs w:val="24"/>
          <w:lang w:val="en-GB"/>
        </w:rPr>
      </w:pPr>
      <w:r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Objective</w:t>
      </w:r>
      <w:r w:rsidR="00814071" w:rsidRPr="00545DF0">
        <w:rPr>
          <w:rFonts w:asciiTheme="majorHAnsi" w:hAnsiTheme="majorHAnsi"/>
          <w:b/>
          <w:bCs/>
          <w:color w:val="auto"/>
          <w:sz w:val="24"/>
          <w:szCs w:val="24"/>
        </w:rPr>
        <w:t xml:space="preserve"> 2.2: </w:t>
      </w:r>
      <w:r w:rsidR="00441CDD" w:rsidRPr="00545DF0">
        <w:rPr>
          <w:rFonts w:asciiTheme="majorHAnsi" w:hAnsiTheme="majorHAnsi"/>
          <w:b/>
          <w:bCs/>
          <w:color w:val="auto"/>
          <w:sz w:val="24"/>
          <w:szCs w:val="24"/>
        </w:rPr>
        <w:t xml:space="preserve">To </w:t>
      </w:r>
      <w:r w:rsidR="00441CDD" w:rsidRPr="00545DF0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be added to the preferred list of</w:t>
      </w:r>
      <w:r w:rsidR="008069A0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…..</w:t>
      </w:r>
    </w:p>
    <w:p w14:paraId="336E99BA" w14:textId="60CFAE1C" w:rsidR="00814071" w:rsidRDefault="00AB4F9F" w:rsidP="00441CDD">
      <w:pPr>
        <w:spacing w:after="200"/>
        <w:ind w:left="993" w:hanging="993"/>
        <w:rPr>
          <w:rFonts w:asciiTheme="majorHAnsi" w:hAnsiTheme="majorHAnsi"/>
          <w:b/>
          <w:bCs/>
          <w:color w:val="auto"/>
          <w:sz w:val="24"/>
          <w:szCs w:val="24"/>
          <w:lang w:val="en-GB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 xml:space="preserve">Objective 2.3 </w:t>
      </w:r>
      <w:r w:rsidR="00903331" w:rsidRPr="00545DF0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To ensure all</w:t>
      </w:r>
      <w:r w:rsidR="005E6C0C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>…..</w:t>
      </w:r>
      <w:r w:rsidR="00903331" w:rsidRPr="00545DF0">
        <w:rPr>
          <w:rFonts w:asciiTheme="majorHAnsi" w:hAnsiTheme="majorHAnsi"/>
          <w:b/>
          <w:bCs/>
          <w:color w:val="auto"/>
          <w:sz w:val="24"/>
          <w:szCs w:val="24"/>
          <w:lang w:val="en-GB"/>
        </w:rPr>
        <w:t xml:space="preserve"> </w:t>
      </w:r>
    </w:p>
    <w:p w14:paraId="519BFBFE" w14:textId="77777777" w:rsidR="006B62B8" w:rsidRDefault="006B62B8" w:rsidP="001E6DDD">
      <w:pPr>
        <w:spacing w:after="200"/>
      </w:pPr>
    </w:p>
    <w:p w14:paraId="3C010B0A" w14:textId="59DEC0EC" w:rsidR="001E6DDD" w:rsidRDefault="00F25728" w:rsidP="001E6DD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CF9AC" wp14:editId="66EAFBB5">
                <wp:simplePos x="0" y="0"/>
                <wp:positionH relativeFrom="margin">
                  <wp:posOffset>38100</wp:posOffset>
                </wp:positionH>
                <wp:positionV relativeFrom="paragraph">
                  <wp:posOffset>11430</wp:posOffset>
                </wp:positionV>
                <wp:extent cx="5549900" cy="91440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F28AC" w14:textId="546E7625" w:rsidR="001E6DDD" w:rsidRPr="00F32272" w:rsidRDefault="001E6DDD" w:rsidP="001E6D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Strategic Goal 3</w:t>
                            </w:r>
                          </w:p>
                          <w:p w14:paraId="3E5851C2" w14:textId="77777777" w:rsidR="002E3E25" w:rsidRPr="00F32272" w:rsidRDefault="00A841D8" w:rsidP="002E3E2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</w:rPr>
                              <w:t xml:space="preserve"> establish high quality</w:t>
                            </w:r>
                            <w:r w:rsidR="00357D0D">
                              <w:rPr>
                                <w:rFonts w:asciiTheme="majorHAnsi" w:hAnsiTheme="majorHAnsi"/>
                              </w:rPr>
                              <w:t>…..</w:t>
                            </w:r>
                          </w:p>
                          <w:p w14:paraId="5D45624E" w14:textId="77777777" w:rsidR="001E6DDD" w:rsidRPr="003E1FB6" w:rsidRDefault="001E6DDD" w:rsidP="001E6DD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9D93A94" w14:textId="77777777" w:rsidR="00B071FD" w:rsidRDefault="00B071FD"/>
                          <w:p w14:paraId="71914AFE" w14:textId="2DA91D5A" w:rsidR="001E6DDD" w:rsidRPr="00F32272" w:rsidRDefault="001E6DDD" w:rsidP="001E6D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Strategic Goal 3</w:t>
                            </w:r>
                          </w:p>
                          <w:p w14:paraId="499E844B" w14:textId="48934C3C" w:rsidR="002E3E25" w:rsidRPr="00F32272" w:rsidRDefault="00A841D8" w:rsidP="002E3E2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</w:rPr>
                              <w:t xml:space="preserve"> establish high quality</w:t>
                            </w:r>
                            <w:r w:rsidR="00357D0D">
                              <w:rPr>
                                <w:rFonts w:asciiTheme="majorHAnsi" w:hAnsiTheme="majorHAnsi"/>
                              </w:rPr>
                              <w:t>…..</w:t>
                            </w:r>
                          </w:p>
                          <w:p w14:paraId="321ACE2D" w14:textId="77777777" w:rsidR="001E6DDD" w:rsidRPr="003E1FB6" w:rsidRDefault="001E6DDD" w:rsidP="001E6DD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CF9AC" id="Rectangle 28" o:spid="_x0000_s1039" style="position:absolute;margin-left:3pt;margin-top:.9pt;width:437pt;height:1in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" fillcolor="#a4063e [3204]" strokecolor="#51031e [1604]" strokeweight="2pt">
                <v:textbox>
                  <w:txbxContent>
                    <w:p w14:paraId="78CF28AC" w14:textId="546E7625" w:rsidR="001E6DDD" w:rsidRPr="00F32272" w:rsidRDefault="001E6DDD" w:rsidP="001E6DD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Strategic Goal 3</w:t>
                      </w:r>
                    </w:p>
                    <w:p w14:paraId="3E5851C2" w14:textId="77777777" w:rsidR="002E3E25" w:rsidRPr="00F32272" w:rsidRDefault="00A841D8" w:rsidP="002E3E2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2E3E25" w:rsidRPr="00F32272">
                        <w:rPr>
                          <w:rFonts w:asciiTheme="majorHAnsi" w:hAnsiTheme="majorHAnsi"/>
                        </w:rPr>
                        <w:t xml:space="preserve"> establish high quality</w:t>
                      </w:r>
                      <w:proofErr w:type="gramStart"/>
                      <w:r w:rsidR="00357D0D">
                        <w:rPr>
                          <w:rFonts w:asciiTheme="majorHAnsi" w:hAnsiTheme="majorHAnsi"/>
                        </w:rPr>
                        <w:t>…..</w:t>
                      </w:r>
                      <w:proofErr w:type="gramEnd"/>
                    </w:p>
                    <w:p w14:paraId="5D45624E" w14:textId="77777777" w:rsidR="001E6DDD" w:rsidRPr="003E1FB6" w:rsidRDefault="001E6DDD" w:rsidP="001E6DD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9D93A94" w14:textId="77777777" w:rsidR="00B071FD" w:rsidRDefault="00B071FD"/>
                    <w:p w14:paraId="71914AFE" w14:textId="2DA91D5A" w:rsidR="001E6DDD" w:rsidRPr="00F32272" w:rsidRDefault="001E6DDD" w:rsidP="001E6DD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Strategic Goal 3</w:t>
                      </w:r>
                    </w:p>
                    <w:p w14:paraId="499E844B" w14:textId="48934C3C" w:rsidR="002E3E25" w:rsidRPr="00F32272" w:rsidRDefault="00A841D8" w:rsidP="002E3E2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2E3E25" w:rsidRPr="00F32272">
                        <w:rPr>
                          <w:rFonts w:asciiTheme="majorHAnsi" w:hAnsiTheme="majorHAnsi"/>
                        </w:rPr>
                        <w:t xml:space="preserve"> establish high quality</w:t>
                      </w:r>
                      <w:proofErr w:type="gramStart"/>
                      <w:r w:rsidR="00357D0D">
                        <w:rPr>
                          <w:rFonts w:asciiTheme="majorHAnsi" w:hAnsiTheme="majorHAnsi"/>
                        </w:rPr>
                        <w:t>…..</w:t>
                      </w:r>
                      <w:proofErr w:type="gramEnd"/>
                    </w:p>
                    <w:p w14:paraId="321ACE2D" w14:textId="77777777" w:rsidR="001E6DDD" w:rsidRPr="003E1FB6" w:rsidRDefault="001E6DDD" w:rsidP="001E6DD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115FF8" w14:textId="123E8D21" w:rsidR="001E6DDD" w:rsidRDefault="001E6DDD" w:rsidP="001E6DDD">
      <w:pPr>
        <w:spacing w:after="200"/>
      </w:pPr>
    </w:p>
    <w:p w14:paraId="289B5EB3" w14:textId="23E2F75C" w:rsidR="001E6DDD" w:rsidRDefault="001E6DDD" w:rsidP="001E6DDD">
      <w:pPr>
        <w:spacing w:after="200"/>
      </w:pPr>
    </w:p>
    <w:p w14:paraId="6B8CB5F1" w14:textId="5F0FF124" w:rsidR="001E6DDD" w:rsidRDefault="008069A0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Objective </w:t>
      </w:r>
      <w:r w:rsidR="00F25728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3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.1: To 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</w:rPr>
        <w:t>manage…..</w:t>
      </w:r>
    </w:p>
    <w:p w14:paraId="102CD23E" w14:textId="2BFF20D1" w:rsidR="001E6DDD" w:rsidRDefault="008069A0" w:rsidP="001E6DDD">
      <w:pPr>
        <w:spacing w:after="200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 3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.2: To ensure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</w:rPr>
        <w:t>…..</w:t>
      </w:r>
    </w:p>
    <w:p w14:paraId="228A5962" w14:textId="22459155" w:rsidR="001E6DDD" w:rsidRPr="00545DF0" w:rsidRDefault="008069A0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Objective </w:t>
      </w:r>
      <w:r w:rsidR="00F25728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3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.3: To increase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</w:rPr>
        <w:t>…..</w:t>
      </w:r>
    </w:p>
    <w:p w14:paraId="2C3563DE" w14:textId="33A9737D" w:rsidR="008069A0" w:rsidRDefault="008069A0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06C03F2E" w14:textId="1844871A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17FFBD8D" w14:textId="49177A2D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24B6F3C8" w14:textId="19B2F48F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015CCE92" w14:textId="606D687D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604E7F1E" w14:textId="3E6F82EE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56FEC6EA" w14:textId="0721F2C7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3C6B61C2" w14:textId="7E92226B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473F65FF" w14:textId="6638BCAE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29AB3F45" w14:textId="29A70EAA" w:rsid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08EA4602" w14:textId="77777777" w:rsidR="006B62B8" w:rsidRPr="006B62B8" w:rsidRDefault="006B62B8" w:rsidP="001E6DDD">
      <w:pPr>
        <w:pStyle w:val="Heading3"/>
        <w:rPr>
          <w:rFonts w:ascii="Franklin Gothic Book" w:hAnsi="Franklin Gothic Book"/>
          <w:i w:val="0"/>
          <w:iCs/>
        </w:rPr>
      </w:pPr>
    </w:p>
    <w:p w14:paraId="58A2343A" w14:textId="77777777" w:rsidR="001E6DDD" w:rsidRDefault="001E6DDD" w:rsidP="001E6DDD">
      <w:pPr>
        <w:spacing w:after="2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20BEA" wp14:editId="720C8D88">
                <wp:simplePos x="0" y="0"/>
                <wp:positionH relativeFrom="margin">
                  <wp:posOffset>106680</wp:posOffset>
                </wp:positionH>
                <wp:positionV relativeFrom="paragraph">
                  <wp:posOffset>8890</wp:posOffset>
                </wp:positionV>
                <wp:extent cx="5549900" cy="1019175"/>
                <wp:effectExtent l="0" t="0" r="1270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EA240" w14:textId="5518F433" w:rsidR="001E6DDD" w:rsidRPr="00F32272" w:rsidRDefault="001E6DDD" w:rsidP="001E6D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</w:p>
                          <w:p w14:paraId="0BF35848" w14:textId="77777777" w:rsidR="002E3E25" w:rsidRPr="00F32272" w:rsidRDefault="00357D0D" w:rsidP="002E3E2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</w:rPr>
                              <w:t xml:space="preserve"> achieve the highest standards of corporate responsibility and be recognised as a top sustainable organisation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118E6C45" w14:textId="77777777" w:rsidR="001E6DDD" w:rsidRPr="003E1FB6" w:rsidRDefault="001E6DDD" w:rsidP="001E6DD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FDC49B1" w14:textId="77777777" w:rsidR="00B071FD" w:rsidRDefault="00B071FD"/>
                          <w:p w14:paraId="4CC3DB63" w14:textId="6103CEBC" w:rsidR="001E6DDD" w:rsidRPr="00F32272" w:rsidRDefault="001E6DDD" w:rsidP="001E6D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</w:p>
                          <w:p w14:paraId="0198CF67" w14:textId="474A5C51" w:rsidR="002E3E25" w:rsidRPr="00F32272" w:rsidRDefault="00357D0D" w:rsidP="002E3E2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will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</w:rPr>
                              <w:t xml:space="preserve"> achieve the highest standards of corporate responsibility and be recognised as a top sustainable organisation</w:t>
                            </w:r>
                            <w:r w:rsidR="002E3E25" w:rsidRPr="00F32272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543CCFE9" w14:textId="77777777" w:rsidR="001E6DDD" w:rsidRPr="003E1FB6" w:rsidRDefault="001E6DDD" w:rsidP="001E6DD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0BEA" id="Rectangle 17" o:spid="_x0000_s1040" style="position:absolute;margin-left:8.4pt;margin-top:.7pt;width:437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" fillcolor="#a4063e [3204]" strokecolor="#51031e [1604]" strokeweight="2pt">
                <v:textbox>
                  <w:txbxContent>
                    <w:p w14:paraId="458EA240" w14:textId="5518F433" w:rsidR="001E6DDD" w:rsidRPr="00F32272" w:rsidRDefault="001E6DDD" w:rsidP="001E6DD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 w:rsidR="002E3E25"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4</w:t>
                      </w:r>
                    </w:p>
                    <w:p w14:paraId="0BF35848" w14:textId="77777777" w:rsidR="002E3E25" w:rsidRPr="00F32272" w:rsidRDefault="00357D0D" w:rsidP="002E3E2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2E3E25" w:rsidRPr="00F32272">
                        <w:rPr>
                          <w:rFonts w:asciiTheme="majorHAnsi" w:hAnsiTheme="majorHAnsi"/>
                        </w:rPr>
                        <w:t xml:space="preserve"> achieve the highest standards of corporate responsibility and be recognised as a top sustainable organisation</w:t>
                      </w:r>
                      <w:r w:rsidR="002E3E25" w:rsidRPr="00F32272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118E6C45" w14:textId="77777777" w:rsidR="001E6DDD" w:rsidRPr="003E1FB6" w:rsidRDefault="001E6DDD" w:rsidP="001E6DD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FDC49B1" w14:textId="77777777" w:rsidR="00B071FD" w:rsidRDefault="00B071FD"/>
                    <w:p w14:paraId="4CC3DB63" w14:textId="6103CEBC" w:rsidR="001E6DDD" w:rsidRPr="00F32272" w:rsidRDefault="001E6DDD" w:rsidP="001E6DD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 w:rsidR="002E3E25"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4</w:t>
                      </w:r>
                    </w:p>
                    <w:p w14:paraId="0198CF67" w14:textId="474A5C51" w:rsidR="002E3E25" w:rsidRPr="00F32272" w:rsidRDefault="00357D0D" w:rsidP="002E3E2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will</w:t>
                      </w:r>
                      <w:r w:rsidR="002E3E25" w:rsidRPr="00F32272">
                        <w:rPr>
                          <w:rFonts w:asciiTheme="majorHAnsi" w:hAnsiTheme="majorHAnsi"/>
                        </w:rPr>
                        <w:t xml:space="preserve"> achieve the highest standards of corporate responsibility and be recognised as a top sustainable organisation</w:t>
                      </w:r>
                      <w:r w:rsidR="002E3E25" w:rsidRPr="00F32272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543CCFE9" w14:textId="77777777" w:rsidR="001E6DDD" w:rsidRPr="003E1FB6" w:rsidRDefault="001E6DDD" w:rsidP="001E6DD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BA8B61" w14:textId="77777777" w:rsidR="001E6DDD" w:rsidRDefault="001E6DDD" w:rsidP="001E6DDD">
      <w:pPr>
        <w:spacing w:after="200"/>
      </w:pPr>
    </w:p>
    <w:p w14:paraId="4C82012C" w14:textId="77777777" w:rsidR="001E6DDD" w:rsidRDefault="001E6DDD" w:rsidP="001E6DDD">
      <w:pPr>
        <w:spacing w:after="200"/>
      </w:pPr>
    </w:p>
    <w:p w14:paraId="3273D545" w14:textId="3689F5F5" w:rsidR="001E6DDD" w:rsidRPr="00393A48" w:rsidRDefault="008069A0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</w:t>
      </w:r>
      <w:r w:rsidR="00F25728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4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.1: 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To be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…..</w:t>
      </w:r>
    </w:p>
    <w:p w14:paraId="20C97B34" w14:textId="327E3DF5" w:rsidR="001E6DDD" w:rsidRPr="00545DF0" w:rsidRDefault="008069A0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</w:t>
      </w:r>
      <w:r w:rsidR="00F25728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4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.2: To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establish…..</w:t>
      </w:r>
    </w:p>
    <w:p w14:paraId="6C884A23" w14:textId="1AA4D90C" w:rsidR="001E6DDD" w:rsidRDefault="008069A0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Objective </w:t>
      </w:r>
      <w:r w:rsidR="00F25728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>4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.3: </w:t>
      </w:r>
      <w:r w:rsidR="001E6DDD" w:rsidRPr="00545DF0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To ensure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…..</w:t>
      </w:r>
    </w:p>
    <w:p w14:paraId="43617756" w14:textId="77777777" w:rsidR="006B62B8" w:rsidRPr="00545DF0" w:rsidRDefault="006B62B8" w:rsidP="001E6DDD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</w:p>
    <w:p w14:paraId="26010F19" w14:textId="241307F7" w:rsidR="00AE3733" w:rsidRDefault="00AE3733" w:rsidP="00A40609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43E229" wp14:editId="09255F0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549900" cy="1019175"/>
                <wp:effectExtent l="0" t="0" r="1270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EBD34" w14:textId="62E6C3AA" w:rsidR="007C14D6" w:rsidRDefault="007C14D6" w:rsidP="007C14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0CED37C7" w14:textId="77777777" w:rsidR="00184BCA" w:rsidRPr="00184BCA" w:rsidRDefault="00184BCA" w:rsidP="007C14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</w:pPr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We </w:t>
                            </w:r>
                            <w:proofErr w:type="spellStart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wlll</w:t>
                            </w:r>
                            <w:proofErr w:type="spellEnd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 establish…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…</w:t>
                            </w:r>
                          </w:p>
                          <w:p w14:paraId="03819680" w14:textId="77777777" w:rsidR="007C14D6" w:rsidRPr="003E1FB6" w:rsidRDefault="005253E6" w:rsidP="007C14D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D7771BC" w14:textId="77777777" w:rsidR="00B071FD" w:rsidRDefault="00B071FD"/>
                          <w:p w14:paraId="7F3E567A" w14:textId="0A530CD8" w:rsidR="007C14D6" w:rsidRDefault="007C14D6" w:rsidP="007C14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49ED378F" w14:textId="39BE90FD" w:rsidR="00184BCA" w:rsidRPr="00184BCA" w:rsidRDefault="00184BCA" w:rsidP="007C14D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</w:pPr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We </w:t>
                            </w:r>
                            <w:proofErr w:type="spellStart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wlll</w:t>
                            </w:r>
                            <w:proofErr w:type="spellEnd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 establish…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…</w:t>
                            </w:r>
                          </w:p>
                          <w:p w14:paraId="30F11C30" w14:textId="65328016" w:rsidR="007C14D6" w:rsidRPr="003E1FB6" w:rsidRDefault="005253E6" w:rsidP="007C14D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3E229" id="Rectangle 4" o:spid="_x0000_s1041" style="position:absolute;margin-left:0;margin-top:.35pt;width:437pt;height:80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" fillcolor="#a4063e [3204]" strokecolor="#51031e [1604]" strokeweight="2pt">
                <v:textbox>
                  <w:txbxContent>
                    <w:p w14:paraId="073EBD34" w14:textId="62E6C3AA" w:rsidR="007C14D6" w:rsidRDefault="007C14D6" w:rsidP="007C14D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5</w:t>
                      </w:r>
                    </w:p>
                    <w:p w14:paraId="0CED37C7" w14:textId="77777777" w:rsidR="00184BCA" w:rsidRPr="00184BCA" w:rsidRDefault="00184BCA" w:rsidP="007C14D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</w:pPr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We </w:t>
                      </w:r>
                      <w:proofErr w:type="spellStart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wlll</w:t>
                      </w:r>
                      <w:proofErr w:type="spellEnd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 establish…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…</w:t>
                      </w:r>
                    </w:p>
                    <w:p w14:paraId="03819680" w14:textId="77777777" w:rsidR="007C14D6" w:rsidRPr="003E1FB6" w:rsidRDefault="005253E6" w:rsidP="007C14D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D7771BC" w14:textId="77777777" w:rsidR="00B071FD" w:rsidRDefault="00B071FD"/>
                    <w:p w14:paraId="7F3E567A" w14:textId="0A530CD8" w:rsidR="007C14D6" w:rsidRDefault="007C14D6" w:rsidP="007C14D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5</w:t>
                      </w:r>
                    </w:p>
                    <w:p w14:paraId="49ED378F" w14:textId="39BE90FD" w:rsidR="00184BCA" w:rsidRPr="00184BCA" w:rsidRDefault="00184BCA" w:rsidP="007C14D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</w:pPr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We </w:t>
                      </w:r>
                      <w:proofErr w:type="spellStart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wlll</w:t>
                      </w:r>
                      <w:proofErr w:type="spellEnd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 establish…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…</w:t>
                      </w:r>
                    </w:p>
                    <w:p w14:paraId="30F11C30" w14:textId="65328016" w:rsidR="007C14D6" w:rsidRPr="003E1FB6" w:rsidRDefault="005253E6" w:rsidP="007C14D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538991" w14:textId="66D8B9BC" w:rsidR="00AE3733" w:rsidRDefault="00AE3733" w:rsidP="00A40609">
      <w:pPr>
        <w:spacing w:after="200"/>
      </w:pPr>
    </w:p>
    <w:p w14:paraId="0EC90CA2" w14:textId="77777777" w:rsidR="00AE3733" w:rsidRDefault="00AE3733" w:rsidP="00A40609">
      <w:pPr>
        <w:spacing w:after="200"/>
      </w:pPr>
    </w:p>
    <w:p w14:paraId="71D66C22" w14:textId="2C95278C" w:rsidR="00AE3733" w:rsidRDefault="00AE3733" w:rsidP="00A40609">
      <w:pPr>
        <w:spacing w:after="200"/>
      </w:pPr>
    </w:p>
    <w:p w14:paraId="79BC6B22" w14:textId="5ECD0630" w:rsidR="00AE3733" w:rsidRPr="00393A48" w:rsidRDefault="00AE3733" w:rsidP="00AE3733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</w:t>
      </w:r>
      <w:r>
        <w:rPr>
          <w:rFonts w:ascii="Franklin Gothic Book" w:hAnsi="Franklin Gothic Book"/>
          <w:b/>
          <w:bCs/>
          <w:color w:val="auto"/>
          <w:sz w:val="24"/>
          <w:szCs w:val="24"/>
        </w:rPr>
        <w:t>5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.1: 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To be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….</w:t>
      </w:r>
      <w:r w:rsidR="00184BCA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.</w:t>
      </w:r>
      <w:r w:rsidR="00FD65DA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.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 xml:space="preserve"> </w:t>
      </w:r>
    </w:p>
    <w:p w14:paraId="23148CDA" w14:textId="29BCE1E3" w:rsidR="00AE3733" w:rsidRPr="00545DF0" w:rsidRDefault="00AE3733" w:rsidP="00AE3733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 </w:t>
      </w:r>
      <w:r>
        <w:rPr>
          <w:rFonts w:ascii="Franklin Gothic Book" w:hAnsi="Franklin Gothic Book"/>
          <w:b/>
          <w:bCs/>
          <w:color w:val="auto"/>
          <w:sz w:val="24"/>
          <w:szCs w:val="24"/>
        </w:rPr>
        <w:t>5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.2: To </w:t>
      </w:r>
      <w:r w:rsidR="001D6E53">
        <w:rPr>
          <w:rFonts w:ascii="Franklin Gothic Book" w:hAnsi="Franklin Gothic Book"/>
          <w:b/>
          <w:bCs/>
          <w:color w:val="auto"/>
          <w:sz w:val="24"/>
          <w:szCs w:val="24"/>
        </w:rPr>
        <w:t>establish…</w:t>
      </w:r>
      <w:r w:rsidR="003F55A2">
        <w:rPr>
          <w:rFonts w:ascii="Franklin Gothic Book" w:hAnsi="Franklin Gothic Book"/>
          <w:b/>
          <w:bCs/>
          <w:color w:val="auto"/>
          <w:sz w:val="24"/>
          <w:szCs w:val="24"/>
        </w:rPr>
        <w:t>…</w:t>
      </w:r>
    </w:p>
    <w:p w14:paraId="64D69ED5" w14:textId="3BCF2921" w:rsidR="00AE3733" w:rsidRPr="00545DF0" w:rsidRDefault="00AE3733" w:rsidP="00AE3733">
      <w:pPr>
        <w:spacing w:after="200"/>
        <w:ind w:left="993" w:hanging="993"/>
        <w:rPr>
          <w:rFonts w:ascii="Franklin Gothic Book" w:hAnsi="Franklin Gothic Book"/>
          <w:b/>
          <w:bCs/>
          <w:color w:val="auto"/>
          <w:sz w:val="24"/>
          <w:szCs w:val="24"/>
        </w:rPr>
      </w:pPr>
      <w:r>
        <w:rPr>
          <w:rFonts w:ascii="Franklin Gothic Book" w:hAnsi="Franklin Gothic Book"/>
          <w:b/>
          <w:bCs/>
          <w:color w:val="auto"/>
          <w:sz w:val="24"/>
          <w:szCs w:val="24"/>
        </w:rPr>
        <w:t>Objective 5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</w:rPr>
        <w:t xml:space="preserve">.3: </w:t>
      </w:r>
      <w:r w:rsidRPr="00545DF0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To ensure</w:t>
      </w:r>
      <w:r w:rsidR="001D6E53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…</w:t>
      </w:r>
      <w:r w:rsidR="003F55A2">
        <w:rPr>
          <w:rFonts w:ascii="Franklin Gothic Book" w:hAnsi="Franklin Gothic Book"/>
          <w:b/>
          <w:bCs/>
          <w:color w:val="auto"/>
          <w:sz w:val="24"/>
          <w:szCs w:val="24"/>
          <w:lang w:val="en-GB"/>
        </w:rPr>
        <w:t>…</w:t>
      </w:r>
    </w:p>
    <w:p w14:paraId="12C6ECEC" w14:textId="44F980DE" w:rsidR="00AE3733" w:rsidRDefault="00AE3733">
      <w:pPr>
        <w:spacing w:after="200"/>
      </w:pPr>
      <w:r>
        <w:br w:type="page"/>
      </w:r>
    </w:p>
    <w:p w14:paraId="636E2E55" w14:textId="3DCD797B" w:rsidR="00A61779" w:rsidRDefault="00A70BD0" w:rsidP="00A40609">
      <w:pPr>
        <w:spacing w:after="200"/>
        <w:rPr>
          <w:rFonts w:asciiTheme="majorHAnsi" w:hAnsiTheme="majorHAnsi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D464FD" wp14:editId="364D62CC">
                <wp:simplePos x="0" y="0"/>
                <wp:positionH relativeFrom="margin">
                  <wp:posOffset>9525</wp:posOffset>
                </wp:positionH>
                <wp:positionV relativeFrom="paragraph">
                  <wp:posOffset>14605</wp:posOffset>
                </wp:positionV>
                <wp:extent cx="5549900" cy="552450"/>
                <wp:effectExtent l="0" t="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EBED0" w14:textId="6EA66060" w:rsidR="00A61779" w:rsidRPr="00184BCA" w:rsidRDefault="00A70BD0" w:rsidP="00A617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Key Performance Indicators (KPIs)</w:t>
                            </w:r>
                          </w:p>
                          <w:p w14:paraId="0BFB2016" w14:textId="77777777" w:rsidR="00A61779" w:rsidRPr="003E1FB6" w:rsidRDefault="00A61779" w:rsidP="00A6177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3C0A9C79" w14:textId="77777777" w:rsidR="00A61779" w:rsidRDefault="00A61779" w:rsidP="00A61779"/>
                          <w:p w14:paraId="7E21956F" w14:textId="77777777" w:rsidR="00A61779" w:rsidRDefault="00A61779" w:rsidP="00A617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32272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 xml:space="preserve">Strategic Goal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696ECE77" w14:textId="77777777" w:rsidR="00A61779" w:rsidRPr="00184BCA" w:rsidRDefault="00A61779" w:rsidP="00A617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</w:pPr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We </w:t>
                            </w:r>
                            <w:proofErr w:type="spellStart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wlll</w:t>
                            </w:r>
                            <w:proofErr w:type="spellEnd"/>
                            <w:r w:rsidRPr="00184BCA"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 xml:space="preserve"> establish…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Cs w:val="28"/>
                              </w:rPr>
                              <w:t>…</w:t>
                            </w:r>
                          </w:p>
                          <w:p w14:paraId="5AF390E8" w14:textId="77777777" w:rsidR="00A61779" w:rsidRPr="003E1FB6" w:rsidRDefault="00A61779" w:rsidP="00A6177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464FD" id="Rectangle 15" o:spid="_x0000_s1042" style="position:absolute;margin-left:.75pt;margin-top:1.15pt;width:437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" fillcolor="#a4063e [3204]" strokecolor="#51031e [1604]" strokeweight="2pt">
                <v:textbox>
                  <w:txbxContent>
                    <w:p w14:paraId="744EBED0" w14:textId="6EA66060" w:rsidR="00A61779" w:rsidRPr="00184BCA" w:rsidRDefault="00A70BD0" w:rsidP="00A6177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Key Performance Indicators (KPIs)</w:t>
                      </w:r>
                    </w:p>
                    <w:p w14:paraId="0BFB2016" w14:textId="77777777" w:rsidR="00A61779" w:rsidRPr="003E1FB6" w:rsidRDefault="00A61779" w:rsidP="00A6177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3C0A9C79" w14:textId="77777777" w:rsidR="00A61779" w:rsidRDefault="00A61779" w:rsidP="00A61779"/>
                    <w:p w14:paraId="7E21956F" w14:textId="77777777" w:rsidR="00A61779" w:rsidRDefault="00A61779" w:rsidP="00A6177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F32272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 xml:space="preserve">Strategic Goal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5</w:t>
                      </w:r>
                    </w:p>
                    <w:p w14:paraId="696ECE77" w14:textId="77777777" w:rsidR="00A61779" w:rsidRPr="00184BCA" w:rsidRDefault="00A61779" w:rsidP="00A6177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</w:pPr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We </w:t>
                      </w:r>
                      <w:proofErr w:type="spellStart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wlll</w:t>
                      </w:r>
                      <w:proofErr w:type="spellEnd"/>
                      <w:r w:rsidRPr="00184BCA"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 xml:space="preserve"> establish…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Cs w:val="28"/>
                        </w:rPr>
                        <w:t>…</w:t>
                      </w:r>
                    </w:p>
                    <w:p w14:paraId="5AF390E8" w14:textId="77777777" w:rsidR="00A61779" w:rsidRPr="003E1FB6" w:rsidRDefault="00A61779" w:rsidP="00A6177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BA4279" w14:textId="77777777" w:rsidR="00A70BD0" w:rsidRDefault="00A70BD0" w:rsidP="00A40609">
      <w:pPr>
        <w:spacing w:after="200"/>
        <w:rPr>
          <w:rFonts w:asciiTheme="majorHAnsi" w:hAnsiTheme="majorHAnsi"/>
          <w:color w:val="auto"/>
        </w:rPr>
      </w:pPr>
    </w:p>
    <w:p w14:paraId="32D1ADEC" w14:textId="04EF17BC" w:rsidR="00E237AC" w:rsidRPr="00A61779" w:rsidRDefault="0058533D" w:rsidP="00A40609">
      <w:pPr>
        <w:spacing w:after="200"/>
        <w:rPr>
          <w:rFonts w:asciiTheme="majorHAnsi" w:hAnsiTheme="majorHAnsi"/>
          <w:color w:val="auto"/>
        </w:rPr>
      </w:pPr>
      <w:r w:rsidRPr="00A61779">
        <w:rPr>
          <w:rFonts w:asciiTheme="majorHAnsi" w:hAnsiTheme="majorHAnsi"/>
          <w:color w:val="auto"/>
        </w:rPr>
        <w:t>To ensure we keep focused on our main goals, we will track our performance</w:t>
      </w:r>
      <w:r w:rsidR="00E41323" w:rsidRPr="00A61779">
        <w:rPr>
          <w:rFonts w:asciiTheme="majorHAnsi" w:hAnsiTheme="majorHAnsi"/>
          <w:color w:val="auto"/>
        </w:rPr>
        <w:t xml:space="preserve"> using the following KPIs: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6463"/>
      </w:tblGrid>
      <w:tr w:rsidR="00E41323" w:rsidRPr="00A61779" w14:paraId="25B33608" w14:textId="77777777" w:rsidTr="00A61779">
        <w:tc>
          <w:tcPr>
            <w:tcW w:w="3463" w:type="dxa"/>
            <w:shd w:val="clear" w:color="auto" w:fill="A4063E" w:themeFill="accent1"/>
          </w:tcPr>
          <w:p w14:paraId="573052C8" w14:textId="74036344" w:rsidR="00E41323" w:rsidRPr="00A61779" w:rsidRDefault="00E41323" w:rsidP="00A40609">
            <w:pPr>
              <w:spacing w:after="200"/>
              <w:rPr>
                <w:rFonts w:asciiTheme="majorHAnsi" w:hAnsiTheme="majorHAnsi"/>
                <w:b/>
                <w:bCs/>
              </w:rPr>
            </w:pPr>
            <w:r w:rsidRPr="00A61779">
              <w:rPr>
                <w:rFonts w:asciiTheme="majorHAnsi" w:hAnsiTheme="majorHAnsi"/>
                <w:b/>
                <w:bCs/>
              </w:rPr>
              <w:t>Area</w:t>
            </w:r>
          </w:p>
        </w:tc>
        <w:tc>
          <w:tcPr>
            <w:tcW w:w="6463" w:type="dxa"/>
            <w:shd w:val="clear" w:color="auto" w:fill="A4063E" w:themeFill="accent1"/>
          </w:tcPr>
          <w:p w14:paraId="73E4A5A2" w14:textId="63E7F8C2" w:rsidR="00E41323" w:rsidRPr="00A61779" w:rsidRDefault="00E41323" w:rsidP="00A40609">
            <w:pPr>
              <w:spacing w:after="200"/>
              <w:rPr>
                <w:rFonts w:asciiTheme="majorHAnsi" w:hAnsiTheme="majorHAnsi"/>
                <w:b/>
                <w:bCs/>
              </w:rPr>
            </w:pPr>
            <w:r w:rsidRPr="00A61779">
              <w:rPr>
                <w:rFonts w:asciiTheme="majorHAnsi" w:hAnsiTheme="majorHAnsi"/>
                <w:b/>
                <w:bCs/>
              </w:rPr>
              <w:t>KPI</w:t>
            </w:r>
            <w:r w:rsidR="00E6094E" w:rsidRPr="00A61779">
              <w:rPr>
                <w:rFonts w:asciiTheme="majorHAnsi" w:hAnsiTheme="majorHAnsi"/>
                <w:b/>
                <w:bCs/>
              </w:rPr>
              <w:t>s</w:t>
            </w:r>
          </w:p>
        </w:tc>
      </w:tr>
      <w:tr w:rsidR="00E41323" w:rsidRPr="00A61779" w14:paraId="18F5CE67" w14:textId="77777777" w:rsidTr="00E6094E">
        <w:trPr>
          <w:trHeight w:val="1770"/>
        </w:trPr>
        <w:tc>
          <w:tcPr>
            <w:tcW w:w="3463" w:type="dxa"/>
          </w:tcPr>
          <w:p w14:paraId="672CA63F" w14:textId="7BEAC32A" w:rsidR="00E41323" w:rsidRPr="00A61779" w:rsidRDefault="00282D67" w:rsidP="00A40609">
            <w:pPr>
              <w:spacing w:after="200"/>
              <w:rPr>
                <w:rFonts w:asciiTheme="majorHAnsi" w:hAnsiTheme="majorHAnsi"/>
                <w:color w:val="auto"/>
              </w:rPr>
            </w:pPr>
            <w:r w:rsidRPr="00A61779">
              <w:rPr>
                <w:rFonts w:asciiTheme="majorHAnsi" w:hAnsiTheme="majorHAnsi"/>
                <w:color w:val="auto"/>
              </w:rPr>
              <w:t>Impact/Outputs</w:t>
            </w:r>
          </w:p>
        </w:tc>
        <w:tc>
          <w:tcPr>
            <w:tcW w:w="6463" w:type="dxa"/>
          </w:tcPr>
          <w:p w14:paraId="36F2BAD2" w14:textId="77777777" w:rsidR="00E41323" w:rsidRPr="00A61779" w:rsidRDefault="00E41323" w:rsidP="00A40609">
            <w:pPr>
              <w:spacing w:after="200"/>
              <w:rPr>
                <w:rFonts w:asciiTheme="majorHAnsi" w:hAnsiTheme="majorHAnsi"/>
                <w:color w:val="auto"/>
              </w:rPr>
            </w:pPr>
          </w:p>
        </w:tc>
      </w:tr>
      <w:tr w:rsidR="00E41323" w:rsidRPr="00A61779" w14:paraId="43F49D71" w14:textId="77777777" w:rsidTr="00E6094E">
        <w:trPr>
          <w:trHeight w:val="1819"/>
        </w:trPr>
        <w:tc>
          <w:tcPr>
            <w:tcW w:w="3463" w:type="dxa"/>
          </w:tcPr>
          <w:p w14:paraId="28FBFD2B" w14:textId="3CD7B2CF" w:rsidR="00E41323" w:rsidRPr="00A61779" w:rsidRDefault="00282D67" w:rsidP="00A40609">
            <w:pPr>
              <w:spacing w:after="200"/>
              <w:rPr>
                <w:rFonts w:asciiTheme="majorHAnsi" w:hAnsiTheme="majorHAnsi"/>
                <w:color w:val="auto"/>
              </w:rPr>
            </w:pPr>
            <w:r w:rsidRPr="00A61779">
              <w:rPr>
                <w:rFonts w:asciiTheme="majorHAnsi" w:hAnsiTheme="majorHAnsi"/>
                <w:color w:val="auto"/>
              </w:rPr>
              <w:t>People</w:t>
            </w:r>
          </w:p>
        </w:tc>
        <w:tc>
          <w:tcPr>
            <w:tcW w:w="6463" w:type="dxa"/>
          </w:tcPr>
          <w:p w14:paraId="662C137D" w14:textId="77777777" w:rsidR="00E41323" w:rsidRPr="00A61779" w:rsidRDefault="00E41323" w:rsidP="00A40609">
            <w:pPr>
              <w:spacing w:after="200"/>
              <w:rPr>
                <w:rFonts w:asciiTheme="majorHAnsi" w:hAnsiTheme="majorHAnsi"/>
                <w:color w:val="auto"/>
              </w:rPr>
            </w:pPr>
          </w:p>
        </w:tc>
      </w:tr>
      <w:tr w:rsidR="00E41323" w:rsidRPr="00A61779" w14:paraId="48D472AD" w14:textId="77777777" w:rsidTr="00E6094E">
        <w:trPr>
          <w:trHeight w:val="1694"/>
        </w:trPr>
        <w:tc>
          <w:tcPr>
            <w:tcW w:w="3463" w:type="dxa"/>
          </w:tcPr>
          <w:p w14:paraId="1A48DBA2" w14:textId="612F4D32" w:rsidR="00E41323" w:rsidRPr="00A61779" w:rsidRDefault="000242E2" w:rsidP="00A40609">
            <w:pPr>
              <w:spacing w:after="200"/>
              <w:rPr>
                <w:rFonts w:asciiTheme="majorHAnsi" w:hAnsiTheme="majorHAnsi"/>
                <w:color w:val="auto"/>
              </w:rPr>
            </w:pPr>
            <w:r w:rsidRPr="00A61779">
              <w:rPr>
                <w:rFonts w:asciiTheme="majorHAnsi" w:hAnsiTheme="majorHAnsi"/>
                <w:color w:val="auto"/>
              </w:rPr>
              <w:t>Stakeholders</w:t>
            </w:r>
          </w:p>
        </w:tc>
        <w:tc>
          <w:tcPr>
            <w:tcW w:w="6463" w:type="dxa"/>
          </w:tcPr>
          <w:p w14:paraId="781E98AF" w14:textId="77777777" w:rsidR="00E41323" w:rsidRPr="00A61779" w:rsidRDefault="00E41323" w:rsidP="00A40609">
            <w:pPr>
              <w:spacing w:after="200"/>
              <w:rPr>
                <w:rFonts w:asciiTheme="majorHAnsi" w:hAnsiTheme="majorHAnsi"/>
                <w:color w:val="auto"/>
              </w:rPr>
            </w:pPr>
          </w:p>
        </w:tc>
      </w:tr>
      <w:tr w:rsidR="00282D67" w:rsidRPr="00A61779" w14:paraId="6C1618CF" w14:textId="77777777" w:rsidTr="00E6094E">
        <w:trPr>
          <w:trHeight w:val="1973"/>
        </w:trPr>
        <w:tc>
          <w:tcPr>
            <w:tcW w:w="3463" w:type="dxa"/>
          </w:tcPr>
          <w:p w14:paraId="19402F7E" w14:textId="7DF3C4A5" w:rsidR="00282D67" w:rsidRPr="00A61779" w:rsidRDefault="00282D67" w:rsidP="00282D67">
            <w:pPr>
              <w:spacing w:after="200"/>
              <w:rPr>
                <w:rFonts w:asciiTheme="majorHAnsi" w:hAnsiTheme="majorHAnsi"/>
                <w:color w:val="auto"/>
              </w:rPr>
            </w:pPr>
            <w:r w:rsidRPr="00A61779">
              <w:rPr>
                <w:rFonts w:asciiTheme="majorHAnsi" w:hAnsiTheme="majorHAnsi"/>
                <w:color w:val="auto"/>
              </w:rPr>
              <w:t>Finance</w:t>
            </w:r>
          </w:p>
        </w:tc>
        <w:tc>
          <w:tcPr>
            <w:tcW w:w="6463" w:type="dxa"/>
          </w:tcPr>
          <w:p w14:paraId="4E6AA3AE" w14:textId="77777777" w:rsidR="00282D67" w:rsidRPr="00A61779" w:rsidRDefault="00282D67" w:rsidP="00282D67">
            <w:pPr>
              <w:spacing w:after="200"/>
              <w:rPr>
                <w:rFonts w:asciiTheme="majorHAnsi" w:hAnsiTheme="majorHAnsi"/>
                <w:color w:val="auto"/>
              </w:rPr>
            </w:pPr>
          </w:p>
        </w:tc>
      </w:tr>
      <w:tr w:rsidR="00282D67" w:rsidRPr="00A61779" w14:paraId="22C61971" w14:textId="77777777" w:rsidTr="00E6094E">
        <w:trPr>
          <w:trHeight w:val="2256"/>
        </w:trPr>
        <w:tc>
          <w:tcPr>
            <w:tcW w:w="3463" w:type="dxa"/>
          </w:tcPr>
          <w:p w14:paraId="26C2ABCC" w14:textId="39D9CDBE" w:rsidR="00282D67" w:rsidRPr="00A61779" w:rsidRDefault="00E6094E" w:rsidP="00282D67">
            <w:pPr>
              <w:spacing w:after="200"/>
              <w:rPr>
                <w:rFonts w:asciiTheme="majorHAnsi" w:hAnsiTheme="majorHAnsi"/>
                <w:color w:val="auto"/>
              </w:rPr>
            </w:pPr>
            <w:r w:rsidRPr="00A61779">
              <w:rPr>
                <w:rFonts w:asciiTheme="majorHAnsi" w:hAnsiTheme="majorHAnsi"/>
                <w:color w:val="auto"/>
              </w:rPr>
              <w:t>Environment/Sustainability</w:t>
            </w:r>
          </w:p>
        </w:tc>
        <w:tc>
          <w:tcPr>
            <w:tcW w:w="6463" w:type="dxa"/>
          </w:tcPr>
          <w:p w14:paraId="1545687C" w14:textId="77777777" w:rsidR="00282D67" w:rsidRPr="00A61779" w:rsidRDefault="00282D67" w:rsidP="00282D67">
            <w:pPr>
              <w:spacing w:after="200"/>
              <w:rPr>
                <w:rFonts w:asciiTheme="majorHAnsi" w:hAnsiTheme="majorHAnsi"/>
                <w:color w:val="auto"/>
              </w:rPr>
            </w:pPr>
          </w:p>
        </w:tc>
      </w:tr>
    </w:tbl>
    <w:p w14:paraId="5E8A29DA" w14:textId="77777777" w:rsidR="00E41323" w:rsidRPr="0058533D" w:rsidRDefault="00E41323" w:rsidP="00A40609">
      <w:pPr>
        <w:spacing w:after="200"/>
        <w:rPr>
          <w:rFonts w:ascii="Northern Ireland" w:hAnsi="Northern Ireland"/>
          <w:color w:val="auto"/>
        </w:rPr>
      </w:pPr>
    </w:p>
    <w:sectPr w:rsidR="00E41323" w:rsidRPr="0058533D" w:rsidSect="004B7E44">
      <w:headerReference w:type="default" r:id="rId11"/>
      <w:footerReference w:type="default" r:id="rId12"/>
      <w:footerReference w:type="first" r:id="rId13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FAC17" w14:textId="77777777" w:rsidR="0015103B" w:rsidRDefault="0015103B" w:rsidP="004B7E44">
      <w:r>
        <w:separator/>
      </w:r>
    </w:p>
  </w:endnote>
  <w:endnote w:type="continuationSeparator" w:id="0">
    <w:p w14:paraId="04145FBC" w14:textId="77777777" w:rsidR="0015103B" w:rsidRDefault="0015103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rthern Ireland">
    <w:panose1 w:val="02000506040000020004"/>
    <w:charset w:val="00"/>
    <w:family w:val="auto"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46144958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1442145F" w14:textId="6A3E1933" w:rsidR="007076B5" w:rsidRDefault="007076B5" w:rsidP="007076B5">
          <w:pPr>
            <w:pStyle w:val="Footer"/>
          </w:pPr>
          <w:r w:rsidRPr="00E6094E">
            <w:t>www.</w:t>
          </w:r>
          <w:r w:rsidR="00E6094E">
            <w:t>abc.com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A0A5B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F8875" w14:textId="77777777" w:rsidR="0015103B" w:rsidRDefault="0015103B" w:rsidP="004B7E44">
      <w:r>
        <w:separator/>
      </w:r>
    </w:p>
  </w:footnote>
  <w:footnote w:type="continuationSeparator" w:id="0">
    <w:p w14:paraId="385E7B7E" w14:textId="77777777" w:rsidR="0015103B" w:rsidRDefault="0015103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1A9455C6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53666743" w14:textId="2304BE5F" w:rsidR="004B7E44" w:rsidRPr="00E263A9" w:rsidRDefault="004B7E44" w:rsidP="0000243F">
          <w:pPr>
            <w:pStyle w:val="Header"/>
            <w:rPr>
              <w:color w:val="auto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410C5E90" wp14:editId="129497FA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4E32CC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10C5E90" id="Rectangle 11" o:spid="_x0000_s1043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114E32CC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 w:rsidR="00A20C48">
            <w:t>Belfast</w:t>
          </w:r>
          <w:r w:rsidR="00E263A9" w:rsidRPr="00A20C48">
            <w:rPr>
              <w:color w:val="auto"/>
            </w:rPr>
            <w:t xml:space="preserve"> </w:t>
          </w:r>
          <w:r w:rsidR="000A12E4">
            <w:rPr>
              <w:color w:val="auto"/>
            </w:rPr>
            <w:t xml:space="preserve">              </w:t>
          </w:r>
          <w:r w:rsidR="007C57F6" w:rsidRPr="00A61779">
            <w:rPr>
              <w:rFonts w:asciiTheme="majorHAnsi" w:hAnsiTheme="majorHAnsi"/>
              <w:color w:val="auto"/>
            </w:rPr>
            <w:t>ABC Organisation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D5861"/>
    <w:multiLevelType w:val="hybridMultilevel"/>
    <w:tmpl w:val="8AFA0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0363"/>
    <w:multiLevelType w:val="hybridMultilevel"/>
    <w:tmpl w:val="57AE1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3497E"/>
    <w:multiLevelType w:val="hybridMultilevel"/>
    <w:tmpl w:val="426EF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565B4"/>
    <w:multiLevelType w:val="hybridMultilevel"/>
    <w:tmpl w:val="6764F8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587480">
    <w:abstractNumId w:val="0"/>
  </w:num>
  <w:num w:numId="2" w16cid:durableId="1047491355">
    <w:abstractNumId w:val="2"/>
  </w:num>
  <w:num w:numId="3" w16cid:durableId="1957591591">
    <w:abstractNumId w:val="3"/>
  </w:num>
  <w:num w:numId="4" w16cid:durableId="1919746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1D"/>
    <w:rsid w:val="0000243F"/>
    <w:rsid w:val="00021A53"/>
    <w:rsid w:val="000242E2"/>
    <w:rsid w:val="00035010"/>
    <w:rsid w:val="0004035E"/>
    <w:rsid w:val="0004409C"/>
    <w:rsid w:val="00066A77"/>
    <w:rsid w:val="000A12E4"/>
    <w:rsid w:val="0015103B"/>
    <w:rsid w:val="00174665"/>
    <w:rsid w:val="0017521A"/>
    <w:rsid w:val="00184BCA"/>
    <w:rsid w:val="001A2A67"/>
    <w:rsid w:val="001C1F92"/>
    <w:rsid w:val="001D6E53"/>
    <w:rsid w:val="001E2064"/>
    <w:rsid w:val="001E6DDD"/>
    <w:rsid w:val="00204410"/>
    <w:rsid w:val="00205B83"/>
    <w:rsid w:val="00231091"/>
    <w:rsid w:val="00236D6B"/>
    <w:rsid w:val="002377FC"/>
    <w:rsid w:val="00256C57"/>
    <w:rsid w:val="00275139"/>
    <w:rsid w:val="00282D67"/>
    <w:rsid w:val="00285F52"/>
    <w:rsid w:val="00293B83"/>
    <w:rsid w:val="002C238C"/>
    <w:rsid w:val="002E3E25"/>
    <w:rsid w:val="002F4539"/>
    <w:rsid w:val="002F46EA"/>
    <w:rsid w:val="002F5A01"/>
    <w:rsid w:val="00321CDE"/>
    <w:rsid w:val="00357D0D"/>
    <w:rsid w:val="00393A48"/>
    <w:rsid w:val="003D0885"/>
    <w:rsid w:val="003E1FB6"/>
    <w:rsid w:val="003F55A2"/>
    <w:rsid w:val="00416826"/>
    <w:rsid w:val="00441CDD"/>
    <w:rsid w:val="00453F80"/>
    <w:rsid w:val="004575FA"/>
    <w:rsid w:val="00466DB7"/>
    <w:rsid w:val="004878F9"/>
    <w:rsid w:val="00487CC9"/>
    <w:rsid w:val="004B7E44"/>
    <w:rsid w:val="004D5252"/>
    <w:rsid w:val="004F2B86"/>
    <w:rsid w:val="004F7606"/>
    <w:rsid w:val="00504C3C"/>
    <w:rsid w:val="005253E6"/>
    <w:rsid w:val="00545DF0"/>
    <w:rsid w:val="00563F04"/>
    <w:rsid w:val="0058533D"/>
    <w:rsid w:val="005A2EC8"/>
    <w:rsid w:val="005A718F"/>
    <w:rsid w:val="005E6C0C"/>
    <w:rsid w:val="0060060B"/>
    <w:rsid w:val="00626599"/>
    <w:rsid w:val="00626DE9"/>
    <w:rsid w:val="006A3CE7"/>
    <w:rsid w:val="006B2DB5"/>
    <w:rsid w:val="006B62B8"/>
    <w:rsid w:val="006C7994"/>
    <w:rsid w:val="007076B5"/>
    <w:rsid w:val="00723641"/>
    <w:rsid w:val="007516CF"/>
    <w:rsid w:val="007C14D6"/>
    <w:rsid w:val="007C3BE8"/>
    <w:rsid w:val="007C51EA"/>
    <w:rsid w:val="007C57F6"/>
    <w:rsid w:val="00806178"/>
    <w:rsid w:val="008069A0"/>
    <w:rsid w:val="00814071"/>
    <w:rsid w:val="00842F9F"/>
    <w:rsid w:val="00875D45"/>
    <w:rsid w:val="008B33BC"/>
    <w:rsid w:val="008B56F7"/>
    <w:rsid w:val="008D7802"/>
    <w:rsid w:val="00903331"/>
    <w:rsid w:val="00910720"/>
    <w:rsid w:val="009120E9"/>
    <w:rsid w:val="00922CC7"/>
    <w:rsid w:val="00945900"/>
    <w:rsid w:val="009A0964"/>
    <w:rsid w:val="009C396C"/>
    <w:rsid w:val="009E1633"/>
    <w:rsid w:val="009E301D"/>
    <w:rsid w:val="00A0270F"/>
    <w:rsid w:val="00A20C48"/>
    <w:rsid w:val="00A40609"/>
    <w:rsid w:val="00A61779"/>
    <w:rsid w:val="00A70BD0"/>
    <w:rsid w:val="00A71158"/>
    <w:rsid w:val="00A75BEC"/>
    <w:rsid w:val="00A841D8"/>
    <w:rsid w:val="00AB4F9F"/>
    <w:rsid w:val="00AD573E"/>
    <w:rsid w:val="00AE3733"/>
    <w:rsid w:val="00B071FD"/>
    <w:rsid w:val="00B20525"/>
    <w:rsid w:val="00B21CBA"/>
    <w:rsid w:val="00B572B4"/>
    <w:rsid w:val="00B9531A"/>
    <w:rsid w:val="00BA2DB2"/>
    <w:rsid w:val="00BA4CA2"/>
    <w:rsid w:val="00BC155C"/>
    <w:rsid w:val="00C13FF4"/>
    <w:rsid w:val="00C5396D"/>
    <w:rsid w:val="00CD28EC"/>
    <w:rsid w:val="00CE28DA"/>
    <w:rsid w:val="00D065D1"/>
    <w:rsid w:val="00D62980"/>
    <w:rsid w:val="00DB26A7"/>
    <w:rsid w:val="00DB42D3"/>
    <w:rsid w:val="00DB6815"/>
    <w:rsid w:val="00DD5293"/>
    <w:rsid w:val="00DE16FF"/>
    <w:rsid w:val="00DF18F9"/>
    <w:rsid w:val="00DF7290"/>
    <w:rsid w:val="00E03C0E"/>
    <w:rsid w:val="00E043A5"/>
    <w:rsid w:val="00E237AC"/>
    <w:rsid w:val="00E263A9"/>
    <w:rsid w:val="00E41323"/>
    <w:rsid w:val="00E6094E"/>
    <w:rsid w:val="00E76CAD"/>
    <w:rsid w:val="00E819F0"/>
    <w:rsid w:val="00E94B5F"/>
    <w:rsid w:val="00EC416C"/>
    <w:rsid w:val="00EC560C"/>
    <w:rsid w:val="00F17333"/>
    <w:rsid w:val="00F25728"/>
    <w:rsid w:val="00F32272"/>
    <w:rsid w:val="00F37831"/>
    <w:rsid w:val="00F40443"/>
    <w:rsid w:val="00FA233F"/>
    <w:rsid w:val="00FB3DBE"/>
    <w:rsid w:val="00FD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5083D"/>
  <w15:chartTrackingRefBased/>
  <w15:docId w15:val="{F8BCCFD6-79F7-4963-AE4D-B29A12CB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076B5"/>
    <w:rPr>
      <w:color w:val="93C84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76B5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7C57F6"/>
    <w:pPr>
      <w:keepLines/>
      <w:spacing w:before="240" w:line="259" w:lineRule="auto"/>
      <w:outlineLvl w:val="9"/>
    </w:pPr>
    <w:rPr>
      <w:rFonts w:eastAsiaTheme="majorEastAsia" w:cstheme="majorBidi"/>
      <w:b w:val="0"/>
      <w:color w:val="7A042E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C57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57F6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7C57F6"/>
    <w:pPr>
      <w:spacing w:after="100"/>
      <w:ind w:left="560"/>
    </w:pPr>
  </w:style>
  <w:style w:type="table" w:styleId="TableGrid">
    <w:name w:val="Table Grid"/>
    <w:basedOn w:val="TableNormal"/>
    <w:uiPriority w:val="39"/>
    <w:rsid w:val="00E41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\AppData\Roaming\Microsoft\Templates\Business%20report%20(Professional%20design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A3C50-D258-49CC-A908-4BE10C9D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(Professional design)</Template>
  <TotalTime>1</TotalTime>
  <Pages>8</Pages>
  <Words>205</Words>
  <Characters>1171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Belfast City Sightseeing Ltd</dc:subject>
  <dc:creator>Tony</dc:creator>
  <cp:keywords/>
  <dc:description/>
  <cp:lastModifiedBy>Caitlin O'Connor</cp:lastModifiedBy>
  <cp:revision>2</cp:revision>
  <dcterms:created xsi:type="dcterms:W3CDTF">2022-10-17T11:47:00Z</dcterms:created>
  <dcterms:modified xsi:type="dcterms:W3CDTF">2022-10-17T11:47:00Z</dcterms:modified>
</cp:coreProperties>
</file>